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2234" w:rsidRDefault="00E055C2" w:rsidP="00432234">
      <w:pPr>
        <w:pStyle w:val="STSectNum"/>
        <w:ind w:left="-810" w:right="-990"/>
        <w:rPr>
          <w:noProof/>
        </w:rPr>
      </w:pPr>
      <w:bookmarkStart w:id="0" w:name="_GoBack"/>
      <w:r>
        <w:rPr>
          <w:noProof/>
          <w:snapToGrid/>
        </w:rPr>
        <w:drawing>
          <wp:inline distT="0" distB="0" distL="0" distR="0">
            <wp:extent cx="6864774" cy="8883869"/>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 - Kynar Specifications update.pdf"/>
                    <pic:cNvPicPr/>
                  </pic:nvPicPr>
                  <pic:blipFill>
                    <a:blip r:embed="rId7"/>
                    <a:stretch>
                      <a:fillRect/>
                    </a:stretch>
                  </pic:blipFill>
                  <pic:spPr>
                    <a:xfrm>
                      <a:off x="0" y="0"/>
                      <a:ext cx="6903523" cy="8934016"/>
                    </a:xfrm>
                    <a:prstGeom prst="rect">
                      <a:avLst/>
                    </a:prstGeom>
                  </pic:spPr>
                </pic:pic>
              </a:graphicData>
            </a:graphic>
          </wp:inline>
        </w:drawing>
      </w:r>
    </w:p>
    <w:bookmarkEnd w:id="0"/>
    <w:p w:rsidR="00E055C2" w:rsidRDefault="00E055C2">
      <w:pPr>
        <w:widowControl/>
        <w:rPr>
          <w:b/>
          <w:noProof/>
        </w:rPr>
      </w:pPr>
      <w:r>
        <w:rPr>
          <w:noProof/>
        </w:rPr>
        <w:lastRenderedPageBreak/>
        <w:br w:type="page"/>
      </w:r>
    </w:p>
    <w:p w:rsidR="00E055C2" w:rsidRDefault="00E055C2" w:rsidP="00E055C2">
      <w:pPr>
        <w:pStyle w:val="STSectNum"/>
        <w:ind w:left="-810" w:right="-990"/>
        <w:jc w:val="left"/>
      </w:pPr>
    </w:p>
    <w:p w:rsidR="00432234" w:rsidRPr="006600C0" w:rsidRDefault="00432234" w:rsidP="00432234">
      <w:pPr>
        <w:pStyle w:val="STSectNum"/>
        <w:ind w:left="-810" w:right="-990"/>
      </w:pPr>
      <w:r w:rsidRPr="006600C0">
        <w:t>SE</w:t>
      </w:r>
      <w:r>
        <w:t>SE</w:t>
      </w:r>
      <w:r w:rsidRPr="006600C0">
        <w:t>CTION 05 05 13.13</w:t>
      </w:r>
    </w:p>
    <w:p w:rsidR="00432234" w:rsidRPr="006600C0" w:rsidRDefault="00432234" w:rsidP="00432234">
      <w:pPr>
        <w:pStyle w:val="STSectTitle"/>
      </w:pPr>
      <w:r w:rsidRPr="006600C0">
        <w:t>SHOP-APPLIED FLUOROPOLYMER COATINGS FOR METAL</w:t>
      </w:r>
    </w:p>
    <w:p w:rsidR="00432234" w:rsidRPr="006600C0" w:rsidRDefault="00432234" w:rsidP="00432234">
      <w:pPr>
        <w:pStyle w:val="STNoteSpec"/>
      </w:pPr>
    </w:p>
    <w:p w:rsidR="00432234" w:rsidRPr="006600C0" w:rsidRDefault="00432234" w:rsidP="00432234">
      <w:pPr>
        <w:pStyle w:val="STNoteSpec"/>
        <w:rPr>
          <w:szCs w:val="18"/>
        </w:rPr>
      </w:pPr>
      <w:r w:rsidRPr="006600C0">
        <w:rPr>
          <w:szCs w:val="18"/>
        </w:rPr>
        <w:t>******************************************</w:t>
      </w:r>
    </w:p>
    <w:p w:rsidR="00432234" w:rsidRPr="006600C0" w:rsidRDefault="00432234" w:rsidP="00432234">
      <w:pPr>
        <w:pStyle w:val="STNoteSpec"/>
        <w:rPr>
          <w:szCs w:val="18"/>
        </w:rPr>
      </w:pPr>
      <w:r w:rsidRPr="006600C0">
        <w:rPr>
          <w:szCs w:val="18"/>
        </w:rPr>
        <w:t>The paint systems specified in this section are base</w:t>
      </w:r>
      <w:r>
        <w:rPr>
          <w:szCs w:val="18"/>
        </w:rPr>
        <w:t>d</w:t>
      </w:r>
      <w:r w:rsidRPr="006600C0">
        <w:rPr>
          <w:szCs w:val="18"/>
        </w:rPr>
        <w:t xml:space="preserve"> on the use of </w:t>
      </w:r>
      <w:r>
        <w:rPr>
          <w:szCs w:val="18"/>
        </w:rPr>
        <w:t>Kynar</w:t>
      </w:r>
      <w:r w:rsidRPr="00514504">
        <w:rPr>
          <w:szCs w:val="18"/>
          <w:vertAlign w:val="superscript"/>
        </w:rPr>
        <w:t>®</w:t>
      </w:r>
      <w:r>
        <w:rPr>
          <w:szCs w:val="18"/>
        </w:rPr>
        <w:t xml:space="preserve"> or </w:t>
      </w:r>
      <w:r w:rsidRPr="006600C0">
        <w:rPr>
          <w:szCs w:val="18"/>
        </w:rPr>
        <w:t>Kynar 500</w:t>
      </w:r>
      <w:r w:rsidRPr="00514504">
        <w:rPr>
          <w:szCs w:val="18"/>
          <w:vertAlign w:val="superscript"/>
        </w:rPr>
        <w:t>®</w:t>
      </w:r>
      <w:r w:rsidRPr="006600C0">
        <w:rPr>
          <w:szCs w:val="18"/>
        </w:rPr>
        <w:t xml:space="preserve"> FSF</w:t>
      </w:r>
      <w:r w:rsidRPr="00514504">
        <w:rPr>
          <w:szCs w:val="18"/>
          <w:vertAlign w:val="superscript"/>
        </w:rPr>
        <w:t>®</w:t>
      </w:r>
      <w:r>
        <w:rPr>
          <w:szCs w:val="18"/>
        </w:rPr>
        <w:t xml:space="preserve"> PVDF resin</w:t>
      </w:r>
      <w:r w:rsidRPr="006600C0">
        <w:rPr>
          <w:szCs w:val="18"/>
        </w:rPr>
        <w:t xml:space="preserve"> as the basis of design.</w:t>
      </w:r>
    </w:p>
    <w:p w:rsidR="00432234" w:rsidRPr="006600C0" w:rsidRDefault="00432234" w:rsidP="00432234">
      <w:pPr>
        <w:pStyle w:val="STNoteSpec"/>
        <w:rPr>
          <w:szCs w:val="18"/>
        </w:rPr>
      </w:pPr>
      <w:r w:rsidRPr="006600C0">
        <w:rPr>
          <w:szCs w:val="18"/>
        </w:rPr>
        <w:t>******************************************</w:t>
      </w:r>
    </w:p>
    <w:p w:rsidR="00432234" w:rsidRPr="006600C0" w:rsidRDefault="00432234" w:rsidP="00432234">
      <w:pPr>
        <w:pStyle w:val="SPECText1"/>
      </w:pPr>
      <w:r w:rsidRPr="006600C0">
        <w:t>GENERAL</w:t>
      </w:r>
    </w:p>
    <w:p w:rsidR="00432234" w:rsidRPr="006600C0" w:rsidRDefault="00432234" w:rsidP="00432234">
      <w:pPr>
        <w:pStyle w:val="SPECText2"/>
      </w:pPr>
      <w:r w:rsidRPr="006600C0">
        <w:t>SUMMARY</w:t>
      </w:r>
    </w:p>
    <w:p w:rsidR="00432234" w:rsidRPr="006600C0" w:rsidRDefault="00432234" w:rsidP="00432234">
      <w:pPr>
        <w:pStyle w:val="SPECText3"/>
      </w:pPr>
      <w:r w:rsidRPr="006600C0">
        <w:t xml:space="preserve">Section </w:t>
      </w:r>
      <w:r w:rsidRPr="00C15F92">
        <w:t>Includes</w:t>
      </w:r>
      <w:r w:rsidRPr="006600C0">
        <w:t>:</w:t>
      </w:r>
    </w:p>
    <w:p w:rsidR="00432234" w:rsidRPr="006600C0" w:rsidRDefault="00432234" w:rsidP="00432234">
      <w:pPr>
        <w:pStyle w:val="STNoteSpec"/>
        <w:rPr>
          <w:szCs w:val="18"/>
        </w:rPr>
      </w:pPr>
      <w:r w:rsidRPr="006600C0">
        <w:rPr>
          <w:szCs w:val="18"/>
        </w:rPr>
        <w:t>******************************************</w:t>
      </w:r>
    </w:p>
    <w:p w:rsidR="00432234" w:rsidRPr="006600C0" w:rsidRDefault="00432234" w:rsidP="00432234">
      <w:pPr>
        <w:pStyle w:val="STNoteSpec"/>
        <w:rPr>
          <w:szCs w:val="18"/>
        </w:rPr>
      </w:pPr>
      <w:r w:rsidRPr="006600C0">
        <w:rPr>
          <w:szCs w:val="18"/>
        </w:rPr>
        <w:t>Select one or more of the following systems according to the project requirements.  If selecting more than one system, clearly indicate the limits of each system and identify each system on the drawings.</w:t>
      </w:r>
    </w:p>
    <w:p w:rsidR="00432234" w:rsidRDefault="00432234" w:rsidP="00432234">
      <w:pPr>
        <w:pStyle w:val="STNoteSpec"/>
        <w:rPr>
          <w:szCs w:val="18"/>
        </w:rPr>
      </w:pPr>
    </w:p>
    <w:p w:rsidR="00432234" w:rsidRPr="006600C0" w:rsidRDefault="00432234" w:rsidP="00432234">
      <w:pPr>
        <w:pStyle w:val="STNoteSpec"/>
        <w:rPr>
          <w:szCs w:val="18"/>
        </w:rPr>
      </w:pPr>
      <w:r w:rsidRPr="006600C0">
        <w:rPr>
          <w:szCs w:val="18"/>
        </w:rPr>
        <w:t>70% Kynar 500</w:t>
      </w:r>
      <w:r w:rsidRPr="00514504">
        <w:rPr>
          <w:szCs w:val="18"/>
          <w:vertAlign w:val="superscript"/>
        </w:rPr>
        <w:t>®</w:t>
      </w:r>
      <w:r w:rsidRPr="006600C0">
        <w:rPr>
          <w:szCs w:val="18"/>
        </w:rPr>
        <w:t xml:space="preserve"> FSF</w:t>
      </w:r>
      <w:r w:rsidRPr="00514504">
        <w:rPr>
          <w:szCs w:val="18"/>
          <w:vertAlign w:val="superscript"/>
        </w:rPr>
        <w:t>®</w:t>
      </w:r>
      <w:r w:rsidRPr="006600C0">
        <w:rPr>
          <w:szCs w:val="18"/>
        </w:rPr>
        <w:t xml:space="preserve"> resin-based coatings comply with AAMA 2605.  Th</w:t>
      </w:r>
      <w:r>
        <w:rPr>
          <w:szCs w:val="18"/>
        </w:rPr>
        <w:t>is</w:t>
      </w:r>
      <w:r w:rsidRPr="006600C0">
        <w:rPr>
          <w:szCs w:val="18"/>
        </w:rPr>
        <w:t xml:space="preserve"> AAMA Standard require</w:t>
      </w:r>
      <w:r>
        <w:rPr>
          <w:szCs w:val="18"/>
        </w:rPr>
        <w:t>s</w:t>
      </w:r>
      <w:r w:rsidRPr="006600C0">
        <w:rPr>
          <w:szCs w:val="18"/>
        </w:rPr>
        <w:t xml:space="preserve"> </w:t>
      </w:r>
      <w:bookmarkStart w:id="1" w:name="OLE_LINK1"/>
      <w:bookmarkStart w:id="2" w:name="OLE_LINK2"/>
      <w:r w:rsidRPr="006600C0">
        <w:rPr>
          <w:szCs w:val="18"/>
        </w:rPr>
        <w:t xml:space="preserve">that coatings meet the </w:t>
      </w:r>
      <w:bookmarkEnd w:id="1"/>
      <w:bookmarkEnd w:id="2"/>
      <w:proofErr w:type="gramStart"/>
      <w:r w:rsidRPr="006600C0">
        <w:rPr>
          <w:szCs w:val="18"/>
        </w:rPr>
        <w:t>10 year</w:t>
      </w:r>
      <w:proofErr w:type="gramEnd"/>
      <w:r w:rsidRPr="006600C0">
        <w:rPr>
          <w:szCs w:val="18"/>
        </w:rPr>
        <w:t xml:space="preserve"> Florida weathering requirements.  70% Kynar 500</w:t>
      </w:r>
      <w:r w:rsidRPr="00514504">
        <w:rPr>
          <w:szCs w:val="18"/>
          <w:vertAlign w:val="superscript"/>
        </w:rPr>
        <w:t>®</w:t>
      </w:r>
      <w:r w:rsidRPr="006600C0">
        <w:rPr>
          <w:szCs w:val="18"/>
        </w:rPr>
        <w:t xml:space="preserve"> FSF</w:t>
      </w:r>
      <w:r w:rsidRPr="00514504">
        <w:rPr>
          <w:szCs w:val="18"/>
          <w:vertAlign w:val="superscript"/>
        </w:rPr>
        <w:t>®</w:t>
      </w:r>
      <w:r w:rsidRPr="006600C0">
        <w:rPr>
          <w:szCs w:val="18"/>
        </w:rPr>
        <w:t xml:space="preserve"> resin-based coatings typically carry the </w:t>
      </w:r>
      <w:proofErr w:type="gramStart"/>
      <w:r w:rsidRPr="006600C0">
        <w:rPr>
          <w:szCs w:val="18"/>
        </w:rPr>
        <w:t>longest term</w:t>
      </w:r>
      <w:proofErr w:type="gramEnd"/>
      <w:r w:rsidRPr="006600C0">
        <w:rPr>
          <w:szCs w:val="18"/>
        </w:rPr>
        <w:t xml:space="preserve"> performance warranties.</w:t>
      </w:r>
    </w:p>
    <w:p w:rsidR="00432234" w:rsidRPr="006600C0" w:rsidRDefault="00432234" w:rsidP="00432234">
      <w:pPr>
        <w:pStyle w:val="STNoteSpec"/>
        <w:rPr>
          <w:szCs w:val="18"/>
        </w:rPr>
      </w:pPr>
    </w:p>
    <w:p w:rsidR="00432234" w:rsidRPr="006600C0" w:rsidRDefault="00432234" w:rsidP="00432234">
      <w:pPr>
        <w:pStyle w:val="STNoteSpec"/>
        <w:rPr>
          <w:szCs w:val="18"/>
        </w:rPr>
      </w:pPr>
      <w:r w:rsidRPr="006600C0">
        <w:rPr>
          <w:szCs w:val="18"/>
        </w:rPr>
        <w:t>Only a coating that contains 70% Kynar 500</w:t>
      </w:r>
      <w:r w:rsidRPr="00514504">
        <w:rPr>
          <w:szCs w:val="18"/>
          <w:vertAlign w:val="superscript"/>
        </w:rPr>
        <w:t>®</w:t>
      </w:r>
      <w:r w:rsidRPr="006600C0">
        <w:rPr>
          <w:szCs w:val="18"/>
        </w:rPr>
        <w:t xml:space="preserve"> FSF</w:t>
      </w:r>
      <w:r w:rsidRPr="00514504">
        <w:rPr>
          <w:szCs w:val="18"/>
          <w:vertAlign w:val="superscript"/>
        </w:rPr>
        <w:t>®</w:t>
      </w:r>
      <w:r w:rsidRPr="006600C0">
        <w:rPr>
          <w:szCs w:val="18"/>
        </w:rPr>
        <w:t xml:space="preserve"> resin can be </w:t>
      </w:r>
      <w:r>
        <w:rPr>
          <w:szCs w:val="18"/>
        </w:rPr>
        <w:t>branded</w:t>
      </w:r>
      <w:r w:rsidRPr="006600C0">
        <w:rPr>
          <w:szCs w:val="18"/>
        </w:rPr>
        <w:t xml:space="preserve"> a Kynar 500</w:t>
      </w:r>
      <w:r w:rsidRPr="00514504">
        <w:rPr>
          <w:szCs w:val="18"/>
          <w:vertAlign w:val="superscript"/>
        </w:rPr>
        <w:t>®</w:t>
      </w:r>
      <w:r w:rsidRPr="006600C0">
        <w:rPr>
          <w:szCs w:val="18"/>
        </w:rPr>
        <w:t xml:space="preserve"> FSF</w:t>
      </w:r>
      <w:r w:rsidRPr="00514504">
        <w:rPr>
          <w:szCs w:val="18"/>
          <w:vertAlign w:val="superscript"/>
        </w:rPr>
        <w:t>®</w:t>
      </w:r>
      <w:r w:rsidRPr="006600C0">
        <w:rPr>
          <w:szCs w:val="18"/>
        </w:rPr>
        <w:t xml:space="preserve"> coating.</w:t>
      </w:r>
    </w:p>
    <w:p w:rsidR="00432234" w:rsidRPr="006600C0" w:rsidRDefault="00432234" w:rsidP="00432234">
      <w:pPr>
        <w:pStyle w:val="STNoteSpec"/>
        <w:rPr>
          <w:szCs w:val="18"/>
        </w:rPr>
      </w:pPr>
    </w:p>
    <w:p w:rsidR="00432234" w:rsidRDefault="00432234" w:rsidP="00432234">
      <w:pPr>
        <w:pStyle w:val="STNoteSpec"/>
        <w:rPr>
          <w:szCs w:val="18"/>
        </w:rPr>
      </w:pPr>
      <w:r w:rsidRPr="006600C0">
        <w:rPr>
          <w:szCs w:val="18"/>
        </w:rPr>
        <w:t>50% Kynar</w:t>
      </w:r>
      <w:r w:rsidRPr="00514504">
        <w:rPr>
          <w:szCs w:val="18"/>
          <w:vertAlign w:val="superscript"/>
        </w:rPr>
        <w:t>®</w:t>
      </w:r>
      <w:r w:rsidRPr="006600C0">
        <w:rPr>
          <w:szCs w:val="18"/>
        </w:rPr>
        <w:t xml:space="preserve"> resin-based coatings comply with AAMA 2604</w:t>
      </w:r>
      <w:r>
        <w:rPr>
          <w:szCs w:val="18"/>
        </w:rPr>
        <w:t xml:space="preserve"> and AAMA 621</w:t>
      </w:r>
      <w:r w:rsidRPr="006600C0">
        <w:rPr>
          <w:szCs w:val="18"/>
        </w:rPr>
        <w:t>.  Th</w:t>
      </w:r>
      <w:r>
        <w:rPr>
          <w:szCs w:val="18"/>
        </w:rPr>
        <w:t>e</w:t>
      </w:r>
      <w:r w:rsidRPr="006600C0">
        <w:rPr>
          <w:szCs w:val="18"/>
        </w:rPr>
        <w:t>s</w:t>
      </w:r>
      <w:r>
        <w:rPr>
          <w:szCs w:val="18"/>
        </w:rPr>
        <w:t>e</w:t>
      </w:r>
      <w:r w:rsidRPr="006600C0">
        <w:rPr>
          <w:szCs w:val="18"/>
        </w:rPr>
        <w:t xml:space="preserve"> AAMA Standard</w:t>
      </w:r>
      <w:r>
        <w:rPr>
          <w:szCs w:val="18"/>
        </w:rPr>
        <w:t>s</w:t>
      </w:r>
      <w:r w:rsidRPr="006600C0">
        <w:rPr>
          <w:szCs w:val="18"/>
        </w:rPr>
        <w:t xml:space="preserve"> require that coatings meet the </w:t>
      </w:r>
      <w:proofErr w:type="gramStart"/>
      <w:r w:rsidRPr="006600C0">
        <w:rPr>
          <w:szCs w:val="18"/>
        </w:rPr>
        <w:t>5 year</w:t>
      </w:r>
      <w:proofErr w:type="gramEnd"/>
      <w:r w:rsidRPr="006600C0">
        <w:rPr>
          <w:szCs w:val="18"/>
        </w:rPr>
        <w:t xml:space="preserve"> Florida weathering requirements.</w:t>
      </w:r>
    </w:p>
    <w:p w:rsidR="00432234" w:rsidRPr="006600C0" w:rsidRDefault="00432234" w:rsidP="00432234">
      <w:pPr>
        <w:pStyle w:val="STNoteSpec"/>
        <w:rPr>
          <w:szCs w:val="18"/>
        </w:rPr>
      </w:pPr>
    </w:p>
    <w:p w:rsidR="00432234" w:rsidRDefault="00432234" w:rsidP="00432234">
      <w:pPr>
        <w:pStyle w:val="STNoteSpec"/>
        <w:rPr>
          <w:szCs w:val="18"/>
        </w:rPr>
      </w:pPr>
      <w:r w:rsidRPr="006600C0">
        <w:rPr>
          <w:szCs w:val="18"/>
        </w:rPr>
        <w:t>******************************************</w:t>
      </w:r>
    </w:p>
    <w:p w:rsidR="00432234" w:rsidRDefault="00432234" w:rsidP="00432234">
      <w:pPr>
        <w:pStyle w:val="STNoteSpec"/>
        <w:rPr>
          <w:szCs w:val="18"/>
        </w:rPr>
      </w:pPr>
    </w:p>
    <w:p w:rsidR="00432234" w:rsidRDefault="00432234" w:rsidP="00432234">
      <w:pPr>
        <w:pStyle w:val="STNoteSpec"/>
        <w:rPr>
          <w:szCs w:val="18"/>
        </w:rPr>
      </w:pPr>
      <w:r w:rsidRPr="006600C0">
        <w:rPr>
          <w:szCs w:val="18"/>
        </w:rPr>
        <w:t>******************************************</w:t>
      </w:r>
    </w:p>
    <w:p w:rsidR="00432234" w:rsidRPr="003A27BF" w:rsidRDefault="00432234" w:rsidP="00432234">
      <w:pPr>
        <w:pStyle w:val="STNoteSpec"/>
        <w:rPr>
          <w:szCs w:val="18"/>
        </w:rPr>
      </w:pPr>
      <w:r w:rsidRPr="003A27BF">
        <w:rPr>
          <w:szCs w:val="18"/>
        </w:rPr>
        <w:t>The 2 systems listed below are spray coating systems that are used on cast, stamped, and extruded metal products.</w:t>
      </w:r>
    </w:p>
    <w:p w:rsidR="00432234" w:rsidRDefault="00432234" w:rsidP="00432234">
      <w:pPr>
        <w:pStyle w:val="STNoteSpec"/>
        <w:rPr>
          <w:szCs w:val="18"/>
        </w:rPr>
      </w:pPr>
      <w:r w:rsidRPr="006600C0">
        <w:rPr>
          <w:szCs w:val="18"/>
        </w:rPr>
        <w:t>******************************************</w:t>
      </w:r>
    </w:p>
    <w:p w:rsidR="00432234" w:rsidRPr="006600C0" w:rsidRDefault="00432234" w:rsidP="00432234">
      <w:pPr>
        <w:pStyle w:val="SPECText4"/>
      </w:pPr>
      <w:r w:rsidRPr="006600C0">
        <w:t>[</w:t>
      </w:r>
      <w:r>
        <w:t>Shop-applied, spray coating system</w:t>
      </w:r>
      <w:r w:rsidRPr="006600C0">
        <w:t>, 70% [Kynar 500</w:t>
      </w:r>
      <w:r w:rsidRPr="00514504">
        <w:rPr>
          <w:vertAlign w:val="superscript"/>
        </w:rPr>
        <w:t>®</w:t>
      </w:r>
      <w:r w:rsidRPr="006600C0">
        <w:t xml:space="preserve"> FSF</w:t>
      </w:r>
      <w:r w:rsidRPr="00514504">
        <w:rPr>
          <w:vertAlign w:val="superscript"/>
        </w:rPr>
        <w:t>®</w:t>
      </w:r>
      <w:r>
        <w:rPr>
          <w:vertAlign w:val="superscript"/>
        </w:rPr>
        <w:t xml:space="preserve"> </w:t>
      </w:r>
      <w:r w:rsidRPr="00351A18">
        <w:t>resin-based</w:t>
      </w:r>
      <w:r w:rsidRPr="006600C0">
        <w:t>], fluoropolymer coating system.]</w:t>
      </w:r>
    </w:p>
    <w:p w:rsidR="00432234" w:rsidRPr="006600C0" w:rsidRDefault="00432234" w:rsidP="00432234">
      <w:pPr>
        <w:pStyle w:val="SPECText4"/>
      </w:pPr>
      <w:r w:rsidRPr="006600C0">
        <w:t>[</w:t>
      </w:r>
      <w:r>
        <w:t>Shop-applied, spray coating system</w:t>
      </w:r>
      <w:r w:rsidRPr="006600C0">
        <w:t>, 50% [Kynar</w:t>
      </w:r>
      <w:r w:rsidRPr="00514504">
        <w:rPr>
          <w:vertAlign w:val="superscript"/>
        </w:rPr>
        <w:t>®</w:t>
      </w:r>
      <w:r w:rsidRPr="00351A18">
        <w:t xml:space="preserve"> resin-based</w:t>
      </w:r>
      <w:r w:rsidRPr="006600C0">
        <w:t>], fluoropolymer coatings system.]</w:t>
      </w:r>
    </w:p>
    <w:p w:rsidR="00432234" w:rsidRDefault="00432234" w:rsidP="00432234">
      <w:pPr>
        <w:pStyle w:val="STNoteSpec"/>
        <w:rPr>
          <w:szCs w:val="18"/>
        </w:rPr>
      </w:pPr>
      <w:r w:rsidRPr="006600C0">
        <w:rPr>
          <w:szCs w:val="18"/>
        </w:rPr>
        <w:t>******************************************</w:t>
      </w:r>
    </w:p>
    <w:p w:rsidR="00432234" w:rsidRPr="003A27BF" w:rsidRDefault="00432234" w:rsidP="00432234">
      <w:pPr>
        <w:pStyle w:val="STNoteSpec"/>
        <w:rPr>
          <w:szCs w:val="18"/>
        </w:rPr>
      </w:pPr>
      <w:r w:rsidRPr="003A27BF">
        <w:rPr>
          <w:szCs w:val="18"/>
        </w:rPr>
        <w:t>The 2 systems listed below are coil coating systems that are used on flat sheet metal sheet products.</w:t>
      </w:r>
    </w:p>
    <w:p w:rsidR="00432234" w:rsidRDefault="00432234" w:rsidP="00432234">
      <w:pPr>
        <w:pStyle w:val="STNoteSpec"/>
        <w:rPr>
          <w:szCs w:val="18"/>
        </w:rPr>
      </w:pPr>
      <w:r w:rsidRPr="006600C0">
        <w:rPr>
          <w:szCs w:val="18"/>
        </w:rPr>
        <w:t>******************************************</w:t>
      </w:r>
    </w:p>
    <w:p w:rsidR="00432234" w:rsidRPr="006600C0" w:rsidRDefault="00432234" w:rsidP="00432234">
      <w:pPr>
        <w:pStyle w:val="SPECText4"/>
      </w:pPr>
      <w:r w:rsidRPr="006600C0">
        <w:t>[</w:t>
      </w:r>
      <w:r>
        <w:t>Shop-applied, coil coating system</w:t>
      </w:r>
      <w:r w:rsidRPr="006600C0">
        <w:t>, 70% [Kynar 500</w:t>
      </w:r>
      <w:r w:rsidRPr="00514504">
        <w:rPr>
          <w:vertAlign w:val="superscript"/>
        </w:rPr>
        <w:t>®</w:t>
      </w:r>
      <w:r w:rsidRPr="006600C0">
        <w:t xml:space="preserve"> FSF</w:t>
      </w:r>
      <w:r w:rsidRPr="00514504">
        <w:rPr>
          <w:vertAlign w:val="superscript"/>
        </w:rPr>
        <w:t>®</w:t>
      </w:r>
      <w:r w:rsidRPr="00351A18">
        <w:t xml:space="preserve"> resin-based</w:t>
      </w:r>
      <w:r w:rsidRPr="006600C0">
        <w:t>], fluoropolymer coating system, on aluminum.]</w:t>
      </w:r>
    </w:p>
    <w:p w:rsidR="00432234" w:rsidRPr="006600C0" w:rsidRDefault="00432234" w:rsidP="00432234">
      <w:pPr>
        <w:pStyle w:val="SPECText4"/>
      </w:pPr>
      <w:r w:rsidRPr="006600C0">
        <w:t>[</w:t>
      </w:r>
      <w:r>
        <w:t>Shop-applied, coil coating system</w:t>
      </w:r>
      <w:r w:rsidRPr="006600C0">
        <w:t>, 50% [Kynar</w:t>
      </w:r>
      <w:r w:rsidRPr="00514504">
        <w:rPr>
          <w:vertAlign w:val="superscript"/>
        </w:rPr>
        <w:t>®</w:t>
      </w:r>
      <w:r w:rsidRPr="00351A18">
        <w:t xml:space="preserve"> resin-based</w:t>
      </w:r>
      <w:r w:rsidRPr="006600C0">
        <w:t>], fluoropolymer coating system on steel.]</w:t>
      </w:r>
    </w:p>
    <w:p w:rsidR="00432234" w:rsidRPr="006600C0" w:rsidRDefault="00432234" w:rsidP="00432234">
      <w:pPr>
        <w:pStyle w:val="SPECText3"/>
      </w:pPr>
      <w:bookmarkStart w:id="3" w:name="_start_"/>
      <w:bookmarkEnd w:id="3"/>
      <w:r>
        <w:br w:type="page"/>
      </w:r>
      <w:r w:rsidRPr="006600C0">
        <w:lastRenderedPageBreak/>
        <w:t>Related Sections</w:t>
      </w:r>
    </w:p>
    <w:p w:rsidR="00432234" w:rsidRPr="006600C0" w:rsidRDefault="00432234" w:rsidP="00432234">
      <w:pPr>
        <w:pStyle w:val="STNoteSpec"/>
        <w:rPr>
          <w:szCs w:val="18"/>
        </w:rPr>
      </w:pPr>
      <w:r w:rsidRPr="006600C0">
        <w:rPr>
          <w:szCs w:val="18"/>
        </w:rPr>
        <w:t>******************************************</w:t>
      </w:r>
    </w:p>
    <w:p w:rsidR="00432234" w:rsidRPr="006600C0" w:rsidRDefault="00432234" w:rsidP="00432234">
      <w:pPr>
        <w:pStyle w:val="STNoteSpec"/>
        <w:rPr>
          <w:szCs w:val="18"/>
        </w:rPr>
      </w:pPr>
      <w:r w:rsidRPr="006600C0">
        <w:rPr>
          <w:szCs w:val="18"/>
        </w:rPr>
        <w:t xml:space="preserve">The list of related sections below is only an example.  If including the Related Section paragraph, be sure to delete section from the list below that are not part of the </w:t>
      </w:r>
      <w:proofErr w:type="gramStart"/>
      <w:r w:rsidRPr="006600C0">
        <w:rPr>
          <w:szCs w:val="18"/>
        </w:rPr>
        <w:t>project, and</w:t>
      </w:r>
      <w:proofErr w:type="gramEnd"/>
      <w:r w:rsidRPr="006600C0">
        <w:rPr>
          <w:szCs w:val="18"/>
        </w:rPr>
        <w:t xml:space="preserve"> add sections which are part of the project but not listed.  Verify section titles.</w:t>
      </w:r>
    </w:p>
    <w:p w:rsidR="00432234" w:rsidRPr="006600C0" w:rsidRDefault="00432234" w:rsidP="00432234">
      <w:pPr>
        <w:pStyle w:val="STNoteSpec"/>
        <w:rPr>
          <w:szCs w:val="18"/>
        </w:rPr>
      </w:pPr>
      <w:r w:rsidRPr="006600C0">
        <w:rPr>
          <w:szCs w:val="18"/>
        </w:rPr>
        <w:t>******************************************</w:t>
      </w:r>
    </w:p>
    <w:p w:rsidR="00432234" w:rsidRPr="006600C0" w:rsidRDefault="00432234" w:rsidP="00432234">
      <w:pPr>
        <w:pStyle w:val="SPECText4"/>
      </w:pPr>
      <w:r w:rsidRPr="006600C0">
        <w:t xml:space="preserve">Division 01 Section "Sustainable Design Requirements". </w:t>
      </w:r>
    </w:p>
    <w:p w:rsidR="00432234" w:rsidRPr="006600C0" w:rsidRDefault="00432234" w:rsidP="00432234">
      <w:pPr>
        <w:pStyle w:val="SPECText4"/>
      </w:pPr>
      <w:r w:rsidRPr="006600C0">
        <w:t xml:space="preserve">Division 05 Section "Pipe and Tube Railings". </w:t>
      </w:r>
    </w:p>
    <w:p w:rsidR="00432234" w:rsidRPr="006600C0" w:rsidRDefault="00432234" w:rsidP="00432234">
      <w:pPr>
        <w:pStyle w:val="SPECText4"/>
      </w:pPr>
      <w:r w:rsidRPr="006600C0">
        <w:t xml:space="preserve">Division 05 Section "Decorative Metal". </w:t>
      </w:r>
    </w:p>
    <w:p w:rsidR="00432234" w:rsidRPr="006600C0" w:rsidRDefault="00432234" w:rsidP="00432234">
      <w:pPr>
        <w:pStyle w:val="SPECText4"/>
      </w:pPr>
      <w:r w:rsidRPr="006600C0">
        <w:t xml:space="preserve">Division 05 Section "Decorative Metal Railings". </w:t>
      </w:r>
    </w:p>
    <w:p w:rsidR="00432234" w:rsidRPr="006600C0" w:rsidRDefault="00432234" w:rsidP="00432234">
      <w:pPr>
        <w:pStyle w:val="SPECText4"/>
      </w:pPr>
      <w:r w:rsidRPr="006600C0">
        <w:t xml:space="preserve">Division 05 Section "Decorative Formed Metal". </w:t>
      </w:r>
    </w:p>
    <w:p w:rsidR="00432234" w:rsidRPr="006600C0" w:rsidRDefault="00432234" w:rsidP="00432234">
      <w:pPr>
        <w:pStyle w:val="SPECText4"/>
      </w:pPr>
      <w:r w:rsidRPr="006600C0">
        <w:t xml:space="preserve">Division 07 Section "Metal Roof Panels". </w:t>
      </w:r>
    </w:p>
    <w:p w:rsidR="00432234" w:rsidRPr="006600C0" w:rsidRDefault="00432234" w:rsidP="00432234">
      <w:pPr>
        <w:pStyle w:val="SPECText4"/>
      </w:pPr>
      <w:r w:rsidRPr="006600C0">
        <w:t xml:space="preserve">Division 07 Section "Metal Wall Panels". </w:t>
      </w:r>
    </w:p>
    <w:p w:rsidR="00432234" w:rsidRPr="006600C0" w:rsidRDefault="00432234" w:rsidP="00432234">
      <w:pPr>
        <w:pStyle w:val="SPECText4"/>
      </w:pPr>
      <w:r w:rsidRPr="006600C0">
        <w:t xml:space="preserve">Division 07 Section "Sheet Metal Roofing". </w:t>
      </w:r>
    </w:p>
    <w:p w:rsidR="00432234" w:rsidRPr="006600C0" w:rsidRDefault="00432234" w:rsidP="00432234">
      <w:pPr>
        <w:pStyle w:val="SPECText4"/>
      </w:pPr>
      <w:r w:rsidRPr="006600C0">
        <w:t xml:space="preserve">Division 07 Section "Sheet Metal Flashing and Trim". </w:t>
      </w:r>
    </w:p>
    <w:p w:rsidR="00432234" w:rsidRPr="006600C0" w:rsidRDefault="00432234" w:rsidP="00432234">
      <w:pPr>
        <w:pStyle w:val="SPECText4"/>
      </w:pPr>
      <w:r w:rsidRPr="006600C0">
        <w:t xml:space="preserve">Division 07 Section "Roof Specialties". </w:t>
      </w:r>
    </w:p>
    <w:p w:rsidR="00432234" w:rsidRPr="006600C0" w:rsidRDefault="00432234" w:rsidP="00432234">
      <w:pPr>
        <w:pStyle w:val="SPECText4"/>
      </w:pPr>
      <w:r w:rsidRPr="006600C0">
        <w:t xml:space="preserve">Division 08 Section "Overhead Coiling Doors". </w:t>
      </w:r>
    </w:p>
    <w:p w:rsidR="00432234" w:rsidRPr="006600C0" w:rsidRDefault="00432234" w:rsidP="00432234">
      <w:pPr>
        <w:pStyle w:val="SPECText4"/>
      </w:pPr>
      <w:r w:rsidRPr="006600C0">
        <w:t xml:space="preserve">Division 08 Section "Overhead Coiling Grilles". </w:t>
      </w:r>
    </w:p>
    <w:p w:rsidR="00432234" w:rsidRPr="006600C0" w:rsidRDefault="00432234" w:rsidP="00432234">
      <w:pPr>
        <w:pStyle w:val="SPECText4"/>
      </w:pPr>
      <w:r w:rsidRPr="006600C0">
        <w:t xml:space="preserve">Division 08 Section "Aluminum-Framed Entrances and Storefronts". </w:t>
      </w:r>
    </w:p>
    <w:p w:rsidR="00432234" w:rsidRPr="006600C0" w:rsidRDefault="00432234" w:rsidP="00432234">
      <w:pPr>
        <w:pStyle w:val="SPECText4"/>
      </w:pPr>
      <w:r w:rsidRPr="006600C0">
        <w:t xml:space="preserve">Division 08 Section "All-Glass Entrances and Storefronts". </w:t>
      </w:r>
    </w:p>
    <w:p w:rsidR="00432234" w:rsidRPr="006600C0" w:rsidRDefault="00432234" w:rsidP="00432234">
      <w:pPr>
        <w:pStyle w:val="SPECText4"/>
      </w:pPr>
      <w:r w:rsidRPr="006600C0">
        <w:t xml:space="preserve">Division 08 Section "Automatic Entrances". </w:t>
      </w:r>
    </w:p>
    <w:p w:rsidR="00432234" w:rsidRPr="006600C0" w:rsidRDefault="00432234" w:rsidP="00432234">
      <w:pPr>
        <w:pStyle w:val="SPECText4"/>
      </w:pPr>
      <w:r w:rsidRPr="006600C0">
        <w:t xml:space="preserve">Division 08 Section "Revolving Door Entrances". </w:t>
      </w:r>
    </w:p>
    <w:p w:rsidR="00432234" w:rsidRPr="006600C0" w:rsidRDefault="00432234" w:rsidP="00432234">
      <w:pPr>
        <w:pStyle w:val="SPECText4"/>
      </w:pPr>
      <w:r w:rsidRPr="006600C0">
        <w:t xml:space="preserve">Division 08 Section "Glazed Aluminum Curtain Walls". </w:t>
      </w:r>
    </w:p>
    <w:p w:rsidR="00432234" w:rsidRPr="006600C0" w:rsidRDefault="00432234" w:rsidP="00432234">
      <w:pPr>
        <w:pStyle w:val="SPECText4"/>
      </w:pPr>
      <w:r w:rsidRPr="006600C0">
        <w:t xml:space="preserve">Division 08 Section "Structural-Sealant-Glazed Curtain Walls". </w:t>
      </w:r>
    </w:p>
    <w:p w:rsidR="00432234" w:rsidRPr="006600C0" w:rsidRDefault="00432234" w:rsidP="00432234">
      <w:pPr>
        <w:pStyle w:val="SPECText4"/>
      </w:pPr>
      <w:r w:rsidRPr="006600C0">
        <w:t xml:space="preserve">Division 08 Section "Aluminum Windows". </w:t>
      </w:r>
    </w:p>
    <w:p w:rsidR="00432234" w:rsidRPr="006600C0" w:rsidRDefault="00432234" w:rsidP="00432234">
      <w:pPr>
        <w:pStyle w:val="SPECText4"/>
      </w:pPr>
      <w:r w:rsidRPr="006600C0">
        <w:t xml:space="preserve">Division 08 Section "Metal-Framed Skylights". </w:t>
      </w:r>
    </w:p>
    <w:p w:rsidR="00432234" w:rsidRPr="006600C0" w:rsidRDefault="00432234" w:rsidP="00432234">
      <w:pPr>
        <w:pStyle w:val="SPECText4"/>
      </w:pPr>
      <w:r w:rsidRPr="006600C0">
        <w:t xml:space="preserve">Division 08 Section "Louvers </w:t>
      </w:r>
      <w:r>
        <w:t>and</w:t>
      </w:r>
      <w:r w:rsidRPr="006600C0">
        <w:t xml:space="preserve"> Vents". </w:t>
      </w:r>
    </w:p>
    <w:p w:rsidR="00432234" w:rsidRPr="006600C0" w:rsidRDefault="00432234" w:rsidP="00432234">
      <w:pPr>
        <w:pStyle w:val="SPECText4"/>
      </w:pPr>
      <w:r w:rsidRPr="006600C0">
        <w:t xml:space="preserve">Division 10 Section "Metal Lockers". </w:t>
      </w:r>
    </w:p>
    <w:p w:rsidR="00432234" w:rsidRPr="006600C0" w:rsidRDefault="00432234" w:rsidP="00432234">
      <w:pPr>
        <w:pStyle w:val="SPECText4"/>
      </w:pPr>
      <w:r w:rsidRPr="006600C0">
        <w:t xml:space="preserve">Division 13 Section "Metal Building Systems". </w:t>
      </w:r>
    </w:p>
    <w:p w:rsidR="00432234" w:rsidRPr="006600C0" w:rsidRDefault="00432234" w:rsidP="00432234">
      <w:pPr>
        <w:pStyle w:val="SPECText4"/>
      </w:pPr>
      <w:r w:rsidRPr="006600C0">
        <w:t xml:space="preserve">Division 08 Section "Louvers </w:t>
      </w:r>
      <w:r>
        <w:t>and</w:t>
      </w:r>
      <w:r w:rsidRPr="006600C0">
        <w:t xml:space="preserve"> Vents".</w:t>
      </w:r>
    </w:p>
    <w:p w:rsidR="00432234" w:rsidRPr="006600C0" w:rsidRDefault="00432234" w:rsidP="00432234">
      <w:pPr>
        <w:pStyle w:val="SPECText2"/>
      </w:pPr>
      <w:r w:rsidRPr="006600C0">
        <w:t>DEFINITIONS</w:t>
      </w:r>
    </w:p>
    <w:p w:rsidR="00432234" w:rsidRPr="006600C0" w:rsidRDefault="00432234" w:rsidP="00432234">
      <w:pPr>
        <w:pStyle w:val="SPECText3"/>
      </w:pPr>
      <w:bookmarkStart w:id="4" w:name="_end_"/>
      <w:bookmarkEnd w:id="4"/>
      <w:r w:rsidRPr="006600C0">
        <w:t>FSF</w:t>
      </w:r>
      <w:r w:rsidRPr="00514504">
        <w:rPr>
          <w:vertAlign w:val="superscript"/>
        </w:rPr>
        <w:t>®</w:t>
      </w:r>
      <w:r>
        <w:rPr>
          <w:vertAlign w:val="superscript"/>
        </w:rPr>
        <w:t xml:space="preserve"> </w:t>
      </w:r>
      <w:r w:rsidRPr="00351A18">
        <w:t>resin</w:t>
      </w:r>
      <w:r w:rsidRPr="006600C0">
        <w:t xml:space="preserve">:  </w:t>
      </w:r>
      <w:r>
        <w:t>Arkema</w:t>
      </w:r>
      <w:r w:rsidR="00A6348B">
        <w:t xml:space="preserve"> Inc.</w:t>
      </w:r>
      <w:r>
        <w:t xml:space="preserve"> trademark denoting a </w:t>
      </w:r>
      <w:r w:rsidR="00A6348B">
        <w:t>PVDF</w:t>
      </w:r>
      <w:r>
        <w:t xml:space="preserve"> resin</w:t>
      </w:r>
      <w:r w:rsidR="00A6348B">
        <w:t xml:space="preserve"> made without the use of a </w:t>
      </w:r>
      <w:proofErr w:type="spellStart"/>
      <w:r w:rsidR="00A6348B">
        <w:t>fluorosurfactant</w:t>
      </w:r>
      <w:proofErr w:type="spellEnd"/>
      <w:r w:rsidRPr="006600C0">
        <w:t>.</w:t>
      </w:r>
    </w:p>
    <w:p w:rsidR="00432234" w:rsidRPr="006600C0" w:rsidRDefault="00432234" w:rsidP="00432234">
      <w:pPr>
        <w:pStyle w:val="SPECText3"/>
      </w:pPr>
      <w:r w:rsidRPr="006600C0">
        <w:t>PVDF:  Polyvinylidene Fluoride.</w:t>
      </w:r>
    </w:p>
    <w:p w:rsidR="00432234" w:rsidRPr="006600C0" w:rsidRDefault="00432234" w:rsidP="00432234">
      <w:pPr>
        <w:pStyle w:val="SPECText3"/>
      </w:pPr>
      <w:r w:rsidRPr="006600C0">
        <w:t>LEED</w:t>
      </w:r>
      <w:r w:rsidRPr="00514504">
        <w:rPr>
          <w:vertAlign w:val="superscript"/>
        </w:rPr>
        <w:t>®</w:t>
      </w:r>
      <w:r w:rsidRPr="006600C0">
        <w:t>:  Leadership in Energy and Environmental Design (LEED</w:t>
      </w:r>
      <w:r w:rsidRPr="00514504">
        <w:rPr>
          <w:vertAlign w:val="superscript"/>
        </w:rPr>
        <w:t>®</w:t>
      </w:r>
      <w:r w:rsidRPr="006600C0">
        <w:t>) is a sustainable (green) building rating systems developed by the U.S. Green Building Council (USGBC).</w:t>
      </w:r>
    </w:p>
    <w:p w:rsidR="00432234" w:rsidRPr="006600C0" w:rsidRDefault="00432234" w:rsidP="00432234">
      <w:pPr>
        <w:pStyle w:val="SPECText3"/>
      </w:pPr>
      <w:r w:rsidRPr="006600C0">
        <w:t>VOC:  Volatile Organic Compounds.</w:t>
      </w:r>
    </w:p>
    <w:p w:rsidR="00432234" w:rsidRPr="006600C0" w:rsidRDefault="00432234" w:rsidP="00432234">
      <w:pPr>
        <w:pStyle w:val="SPECText2"/>
      </w:pPr>
      <w:r w:rsidRPr="006600C0">
        <w:t>REFERENCE STANDARDS</w:t>
      </w:r>
    </w:p>
    <w:p w:rsidR="00432234" w:rsidRPr="006600C0" w:rsidRDefault="00432234" w:rsidP="00432234">
      <w:pPr>
        <w:pStyle w:val="STNoteSpec"/>
        <w:rPr>
          <w:szCs w:val="18"/>
        </w:rPr>
      </w:pPr>
      <w:r w:rsidRPr="006600C0">
        <w:rPr>
          <w:szCs w:val="18"/>
        </w:rPr>
        <w:t>******************************************</w:t>
      </w:r>
    </w:p>
    <w:p w:rsidR="00432234" w:rsidRPr="006600C0" w:rsidRDefault="00432234" w:rsidP="00432234">
      <w:pPr>
        <w:pStyle w:val="STNoteSpec"/>
        <w:rPr>
          <w:szCs w:val="18"/>
        </w:rPr>
      </w:pPr>
      <w:r w:rsidRPr="006600C0">
        <w:rPr>
          <w:szCs w:val="18"/>
        </w:rPr>
        <w:t>This article may be deleted if this information is provided in Section 01 42 00 References.  If including the Reference Standards article, edit it after editing of the remainder of this section has been completed.  Only keep those items specifically referenced in other articles of this section.</w:t>
      </w:r>
    </w:p>
    <w:p w:rsidR="00432234" w:rsidRPr="006600C0" w:rsidRDefault="00432234" w:rsidP="00432234">
      <w:pPr>
        <w:pStyle w:val="STNoteSpec"/>
        <w:rPr>
          <w:szCs w:val="18"/>
        </w:rPr>
      </w:pPr>
      <w:r w:rsidRPr="006600C0">
        <w:rPr>
          <w:szCs w:val="18"/>
        </w:rPr>
        <w:t>******************************************</w:t>
      </w:r>
    </w:p>
    <w:p w:rsidR="00432234" w:rsidRPr="006600C0" w:rsidRDefault="00432234" w:rsidP="00432234">
      <w:pPr>
        <w:pStyle w:val="SPECText3"/>
      </w:pPr>
      <w:r w:rsidRPr="006600C0">
        <w:t>American Architectural Manufacturers Association (AAMA).</w:t>
      </w:r>
    </w:p>
    <w:p w:rsidR="00432234" w:rsidRPr="006600C0" w:rsidRDefault="00432234" w:rsidP="00432234">
      <w:pPr>
        <w:pStyle w:val="SPECText4"/>
      </w:pPr>
      <w:r w:rsidRPr="006600C0">
        <w:lastRenderedPageBreak/>
        <w:t>AAMA 2604 Voluntary Specification, Performance Requirements and Test Procedures for High Performing Organic Coatings on Aluminum Extrusions and Panels.</w:t>
      </w:r>
    </w:p>
    <w:p w:rsidR="00432234" w:rsidRPr="006600C0" w:rsidRDefault="00432234" w:rsidP="00432234">
      <w:pPr>
        <w:pStyle w:val="SPECText4"/>
      </w:pPr>
      <w:r w:rsidRPr="006600C0">
        <w:t>AAMA 2605 Voluntary Specification, Performance Requirements and Test Procedures for Superior Performing Organic Coatings on Aluminum Extrusions and Panels.</w:t>
      </w:r>
    </w:p>
    <w:p w:rsidR="00432234" w:rsidRPr="006600C0" w:rsidRDefault="00432234" w:rsidP="00432234">
      <w:pPr>
        <w:pStyle w:val="SPECText4"/>
      </w:pPr>
      <w:r w:rsidRPr="006600C0">
        <w:t>AAMA 621 Voluntary Specifications for High Performance Organic Coatings on Coil Coated Architectural Hot Dipped Galvanized (HDG) and Zinc-Aluminum.</w:t>
      </w:r>
    </w:p>
    <w:p w:rsidR="00432234" w:rsidRPr="006600C0" w:rsidRDefault="00432234" w:rsidP="00432234">
      <w:pPr>
        <w:pStyle w:val="SPECText3"/>
      </w:pPr>
      <w:r w:rsidRPr="006600C0">
        <w:t>ASTM International (ASTM)</w:t>
      </w:r>
    </w:p>
    <w:p w:rsidR="00432234" w:rsidRDefault="00432234" w:rsidP="00432234">
      <w:pPr>
        <w:pStyle w:val="SPECText4"/>
      </w:pPr>
      <w:r w:rsidRPr="006600C0">
        <w:t>ASTM B 117</w:t>
      </w:r>
      <w:r>
        <w:t xml:space="preserve"> – </w:t>
      </w:r>
      <w:r w:rsidRPr="006600C0">
        <w:t xml:space="preserve">Practice for Operating Salt Spray (Fog) Apparatus. </w:t>
      </w:r>
    </w:p>
    <w:p w:rsidR="00432234" w:rsidRDefault="00432234" w:rsidP="00432234">
      <w:pPr>
        <w:pStyle w:val="SPECText4"/>
      </w:pPr>
      <w:r w:rsidRPr="002B40F2">
        <w:t>ASTM B 244 – Standard Test Method for Measurement of Thickness of Anodic</w:t>
      </w:r>
      <w:r>
        <w:t>.</w:t>
      </w:r>
      <w:r w:rsidRPr="002B40F2">
        <w:t xml:space="preserve"> Coatings on Aluminum and of Other Nonconductive Coatings on Nonmagnetic Basis Metals with Eddy-Current Instruments</w:t>
      </w:r>
      <w:r>
        <w:t>.</w:t>
      </w:r>
    </w:p>
    <w:p w:rsidR="00432234" w:rsidRDefault="00432234" w:rsidP="00432234">
      <w:pPr>
        <w:pStyle w:val="SPECText4"/>
      </w:pPr>
      <w:r>
        <w:t>ASTM D 523 – Standard Test Method for Specular Gloss.</w:t>
      </w:r>
    </w:p>
    <w:p w:rsidR="00432234" w:rsidRDefault="00432234" w:rsidP="00432234">
      <w:pPr>
        <w:pStyle w:val="SPECText4"/>
      </w:pPr>
      <w:r w:rsidRPr="002B40F2">
        <w:t>ASTM D 968 – Standard Test Methods for Abrasion Resistance of Organic Coatings by Falling Abrasive</w:t>
      </w:r>
      <w:r>
        <w:t>.</w:t>
      </w:r>
    </w:p>
    <w:p w:rsidR="00432234" w:rsidRPr="006600C0" w:rsidRDefault="00432234" w:rsidP="00432234">
      <w:pPr>
        <w:pStyle w:val="SPECText4"/>
      </w:pPr>
      <w:r w:rsidRPr="005675B6">
        <w:t>ASTM D 1308 – Standard Test Method for Effect of Household Chemicals on Clear and Pigmented Organic Finishes</w:t>
      </w:r>
      <w:r>
        <w:t>.</w:t>
      </w:r>
    </w:p>
    <w:p w:rsidR="00432234" w:rsidRPr="006600C0" w:rsidRDefault="00432234" w:rsidP="00432234">
      <w:pPr>
        <w:pStyle w:val="SPECText4"/>
      </w:pPr>
      <w:r w:rsidRPr="006600C0">
        <w:t>ASTM D 1400</w:t>
      </w:r>
      <w:r>
        <w:t xml:space="preserve"> – </w:t>
      </w:r>
      <w:r w:rsidRPr="006600C0">
        <w:t xml:space="preserve">Standard Test Method for Nondestructive Measurement of Dry Film Thickness of Nonconductive Coatings Applied to a Nonferrous Metal Base. </w:t>
      </w:r>
    </w:p>
    <w:p w:rsidR="00432234" w:rsidRPr="006600C0" w:rsidRDefault="00432234" w:rsidP="00432234">
      <w:pPr>
        <w:pStyle w:val="SPECText4"/>
      </w:pPr>
      <w:r w:rsidRPr="006600C0">
        <w:t>ASTM D 1654</w:t>
      </w:r>
      <w:r>
        <w:t xml:space="preserve"> – </w:t>
      </w:r>
      <w:r w:rsidRPr="006600C0">
        <w:t xml:space="preserve">Standard Test Method for Evaluation of Painted or Coated Specimens Subjected to Corrosive Environments. </w:t>
      </w:r>
    </w:p>
    <w:p w:rsidR="00432234" w:rsidRPr="006600C0" w:rsidRDefault="00432234" w:rsidP="00432234">
      <w:pPr>
        <w:pStyle w:val="SPECText4"/>
      </w:pPr>
      <w:r w:rsidRPr="006600C0">
        <w:t>ASTM D 2244</w:t>
      </w:r>
      <w:r>
        <w:t xml:space="preserve"> – </w:t>
      </w:r>
      <w:r w:rsidRPr="006600C0">
        <w:t xml:space="preserve">Test Method for Calculation of Color Differences from Instrumentally Measured Color Coordinates. </w:t>
      </w:r>
    </w:p>
    <w:p w:rsidR="00432234" w:rsidRPr="00C15F92" w:rsidRDefault="00432234" w:rsidP="00432234">
      <w:pPr>
        <w:pStyle w:val="SPECText4"/>
      </w:pPr>
      <w:r w:rsidRPr="006600C0">
        <w:t>ASTM D 2247</w:t>
      </w:r>
      <w:r>
        <w:t xml:space="preserve"> – </w:t>
      </w:r>
      <w:r w:rsidRPr="006600C0">
        <w:t>Standard Practice for Testing Water Resistance of Coatings in 100% Relative Humidity.</w:t>
      </w:r>
    </w:p>
    <w:p w:rsidR="00432234" w:rsidRPr="005675B6" w:rsidRDefault="00432234" w:rsidP="00432234">
      <w:pPr>
        <w:pStyle w:val="SPECText4"/>
      </w:pPr>
      <w:r w:rsidRPr="005675B6">
        <w:t>ASTM D 2248 – Standard Practice for Detergent Resistance of Organic Finishes</w:t>
      </w:r>
      <w:r>
        <w:t>.</w:t>
      </w:r>
    </w:p>
    <w:p w:rsidR="00432234" w:rsidRPr="005675B6" w:rsidRDefault="00432234" w:rsidP="00432234">
      <w:pPr>
        <w:pStyle w:val="SPECText4"/>
      </w:pPr>
      <w:r w:rsidRPr="005675B6">
        <w:t>ASTM D 2794 – Standard Test Method for Resistance of Organic Coatings to the Effects of Rapid Deformation (Impact)</w:t>
      </w:r>
      <w:r>
        <w:t>.</w:t>
      </w:r>
    </w:p>
    <w:p w:rsidR="00432234" w:rsidRPr="006600C0" w:rsidRDefault="00432234" w:rsidP="00432234">
      <w:pPr>
        <w:pStyle w:val="SPECText4"/>
      </w:pPr>
      <w:r>
        <w:t xml:space="preserve">ASTM D 3359 </w:t>
      </w:r>
      <w:r w:rsidRPr="005675B6">
        <w:t xml:space="preserve">– </w:t>
      </w:r>
      <w:r>
        <w:t>Standard Test Methods for Measuring Adhesion by Tape T</w:t>
      </w:r>
      <w:r w:rsidRPr="005675B6">
        <w:t>est</w:t>
      </w:r>
      <w:r>
        <w:t>.</w:t>
      </w:r>
      <w:r w:rsidRPr="00C15F92">
        <w:t> </w:t>
      </w:r>
      <w:r>
        <w:t xml:space="preserve"> </w:t>
      </w:r>
      <w:r w:rsidRPr="006600C0">
        <w:t xml:space="preserve"> </w:t>
      </w:r>
    </w:p>
    <w:p w:rsidR="00432234" w:rsidRPr="006600C0" w:rsidRDefault="00432234" w:rsidP="00432234">
      <w:pPr>
        <w:pStyle w:val="SPECText4"/>
      </w:pPr>
      <w:r w:rsidRPr="006600C0">
        <w:t>ASTM D 3363</w:t>
      </w:r>
      <w:r>
        <w:t xml:space="preserve"> – </w:t>
      </w:r>
      <w:r w:rsidRPr="006600C0">
        <w:t>Standard Test Method for Film Hardness by Pencil Test</w:t>
      </w:r>
      <w:r>
        <w:t>.</w:t>
      </w:r>
    </w:p>
    <w:p w:rsidR="00432234" w:rsidRPr="006600C0" w:rsidRDefault="00432234" w:rsidP="00432234">
      <w:pPr>
        <w:pStyle w:val="SPECText4"/>
      </w:pPr>
      <w:r w:rsidRPr="006600C0">
        <w:t>ASTM D 4214</w:t>
      </w:r>
      <w:r>
        <w:t xml:space="preserve"> – </w:t>
      </w:r>
      <w:r w:rsidRPr="006600C0">
        <w:t xml:space="preserve">Test Methods for Evaluating Degree of Chalking of Exterior Paint Films. </w:t>
      </w:r>
    </w:p>
    <w:p w:rsidR="00432234" w:rsidRDefault="00432234" w:rsidP="00432234">
      <w:pPr>
        <w:pStyle w:val="SPECText4"/>
      </w:pPr>
      <w:r w:rsidRPr="006600C0">
        <w:t>ASTM E 1980</w:t>
      </w:r>
      <w:r>
        <w:t xml:space="preserve"> – </w:t>
      </w:r>
      <w:r w:rsidRPr="006600C0">
        <w:t>Practice for Calculating Solar Reflectance Index of Horizontal and Low-Sloped Opaque Surfaces.</w:t>
      </w:r>
    </w:p>
    <w:p w:rsidR="00432234" w:rsidRPr="006600C0" w:rsidRDefault="00432234" w:rsidP="00432234">
      <w:pPr>
        <w:pStyle w:val="SPECText2"/>
      </w:pPr>
      <w:r w:rsidRPr="006600C0">
        <w:t>SUBMITTALS</w:t>
      </w:r>
    </w:p>
    <w:p w:rsidR="00432234" w:rsidRPr="006600C0" w:rsidRDefault="00432234" w:rsidP="00432234">
      <w:pPr>
        <w:pStyle w:val="SPECText3"/>
      </w:pPr>
      <w:r w:rsidRPr="006600C0">
        <w:t>Section [01 33 00 - Submittal Procedures] &lt;insert section number and title&gt;: Requirements for submittals.</w:t>
      </w:r>
    </w:p>
    <w:p w:rsidR="00432234" w:rsidRPr="00514504" w:rsidRDefault="00432234" w:rsidP="00432234">
      <w:pPr>
        <w:pStyle w:val="STNoteSpec"/>
        <w:rPr>
          <w:szCs w:val="18"/>
        </w:rPr>
      </w:pPr>
      <w:r w:rsidRPr="00514504">
        <w:rPr>
          <w:szCs w:val="18"/>
        </w:rPr>
        <w:t>******************************************</w:t>
      </w:r>
    </w:p>
    <w:p w:rsidR="00432234" w:rsidRPr="00514504" w:rsidRDefault="00432234" w:rsidP="00432234">
      <w:pPr>
        <w:pStyle w:val="STNoteSpec"/>
        <w:rPr>
          <w:szCs w:val="18"/>
        </w:rPr>
      </w:pPr>
      <w:r w:rsidRPr="00514504">
        <w:rPr>
          <w:szCs w:val="18"/>
        </w:rPr>
        <w:t xml:space="preserve">Product data sheets available by </w:t>
      </w:r>
      <w:r>
        <w:rPr>
          <w:szCs w:val="18"/>
        </w:rPr>
        <w:t>a Kynar 500</w:t>
      </w:r>
      <w:r w:rsidRPr="00515148">
        <w:rPr>
          <w:szCs w:val="18"/>
          <w:vertAlign w:val="superscript"/>
        </w:rPr>
        <w:t>®</w:t>
      </w:r>
      <w:r>
        <w:rPr>
          <w:szCs w:val="18"/>
        </w:rPr>
        <w:t xml:space="preserve"> FSF</w:t>
      </w:r>
      <w:r w:rsidRPr="00515148">
        <w:rPr>
          <w:szCs w:val="18"/>
          <w:vertAlign w:val="superscript"/>
        </w:rPr>
        <w:t>®</w:t>
      </w:r>
      <w:r>
        <w:rPr>
          <w:szCs w:val="18"/>
        </w:rPr>
        <w:t xml:space="preserve"> trademark </w:t>
      </w:r>
      <w:r w:rsidRPr="00514504">
        <w:rPr>
          <w:szCs w:val="18"/>
        </w:rPr>
        <w:t>licensee can be accessed through the following web site:</w:t>
      </w:r>
    </w:p>
    <w:p w:rsidR="00432234" w:rsidRPr="00514504" w:rsidRDefault="002E54C0" w:rsidP="00432234">
      <w:pPr>
        <w:pStyle w:val="STNoteSpec"/>
        <w:rPr>
          <w:szCs w:val="18"/>
        </w:rPr>
      </w:pPr>
      <w:hyperlink r:id="rId8" w:history="1">
        <w:r w:rsidR="00432234" w:rsidRPr="005933DB">
          <w:rPr>
            <w:rStyle w:val="Lienhypertexte"/>
            <w:szCs w:val="18"/>
          </w:rPr>
          <w:t>http://www.Kynar500.com</w:t>
        </w:r>
      </w:hyperlink>
    </w:p>
    <w:p w:rsidR="00432234" w:rsidRPr="00514504" w:rsidRDefault="00432234" w:rsidP="00432234">
      <w:pPr>
        <w:pStyle w:val="STNoteSpec"/>
        <w:rPr>
          <w:szCs w:val="18"/>
        </w:rPr>
      </w:pPr>
      <w:r w:rsidRPr="00514504">
        <w:rPr>
          <w:szCs w:val="18"/>
        </w:rPr>
        <w:t>******************************************</w:t>
      </w:r>
    </w:p>
    <w:p w:rsidR="00432234" w:rsidRPr="00514504" w:rsidRDefault="00432234" w:rsidP="00432234">
      <w:pPr>
        <w:pStyle w:val="SPECText3"/>
      </w:pPr>
      <w:r w:rsidRPr="00514504">
        <w:t>Product Data: Submit data on all finishing products and coatings.</w:t>
      </w:r>
    </w:p>
    <w:p w:rsidR="00432234" w:rsidRPr="00514504" w:rsidRDefault="00432234" w:rsidP="00432234">
      <w:pPr>
        <w:pStyle w:val="STNoteSpec"/>
        <w:rPr>
          <w:szCs w:val="18"/>
        </w:rPr>
      </w:pPr>
      <w:r w:rsidRPr="00514504">
        <w:rPr>
          <w:szCs w:val="18"/>
        </w:rPr>
        <w:t>******************************************</w:t>
      </w:r>
    </w:p>
    <w:p w:rsidR="00432234" w:rsidRPr="00514504" w:rsidRDefault="00432234" w:rsidP="00432234">
      <w:pPr>
        <w:pStyle w:val="STNoteSpec"/>
        <w:rPr>
          <w:szCs w:val="18"/>
        </w:rPr>
      </w:pPr>
      <w:r w:rsidRPr="00514504">
        <w:rPr>
          <w:szCs w:val="18"/>
        </w:rPr>
        <w:t>If colors have already been selected prior to bidding and are listed in a finish schedule by manufacturer's color designation, delete the Samples for Initial Section paragraph</w:t>
      </w:r>
      <w:r>
        <w:rPr>
          <w:szCs w:val="18"/>
        </w:rPr>
        <w:t xml:space="preserve"> below</w:t>
      </w:r>
      <w:r w:rsidRPr="00514504">
        <w:rPr>
          <w:szCs w:val="18"/>
        </w:rPr>
        <w:t>.</w:t>
      </w:r>
    </w:p>
    <w:p w:rsidR="00432234" w:rsidRPr="00514504" w:rsidRDefault="00432234" w:rsidP="00432234">
      <w:pPr>
        <w:pStyle w:val="STNoteSpec"/>
        <w:rPr>
          <w:szCs w:val="18"/>
        </w:rPr>
      </w:pPr>
    </w:p>
    <w:p w:rsidR="00432234" w:rsidRPr="00514504" w:rsidRDefault="00432234" w:rsidP="00432234">
      <w:pPr>
        <w:pStyle w:val="STNoteSpec"/>
        <w:rPr>
          <w:szCs w:val="18"/>
        </w:rPr>
      </w:pPr>
      <w:r w:rsidRPr="00514504">
        <w:rPr>
          <w:szCs w:val="18"/>
        </w:rPr>
        <w:t xml:space="preserve">A list of the standard colors available by </w:t>
      </w:r>
      <w:r>
        <w:rPr>
          <w:szCs w:val="18"/>
        </w:rPr>
        <w:t>Kynar 500</w:t>
      </w:r>
      <w:r w:rsidRPr="00515148">
        <w:rPr>
          <w:szCs w:val="18"/>
          <w:vertAlign w:val="superscript"/>
        </w:rPr>
        <w:t>®</w:t>
      </w:r>
      <w:r>
        <w:rPr>
          <w:szCs w:val="18"/>
        </w:rPr>
        <w:t xml:space="preserve"> FSF</w:t>
      </w:r>
      <w:r w:rsidRPr="00515148">
        <w:rPr>
          <w:szCs w:val="18"/>
          <w:vertAlign w:val="superscript"/>
        </w:rPr>
        <w:t>®</w:t>
      </w:r>
      <w:r>
        <w:rPr>
          <w:szCs w:val="18"/>
        </w:rPr>
        <w:t xml:space="preserve"> trademark </w:t>
      </w:r>
      <w:r w:rsidRPr="00514504">
        <w:rPr>
          <w:szCs w:val="18"/>
        </w:rPr>
        <w:t>licensee can be accessed through the following web site:</w:t>
      </w:r>
    </w:p>
    <w:p w:rsidR="00432234" w:rsidRPr="00514504" w:rsidRDefault="002E54C0" w:rsidP="00432234">
      <w:pPr>
        <w:pStyle w:val="STNoteSpec"/>
        <w:rPr>
          <w:szCs w:val="18"/>
        </w:rPr>
      </w:pPr>
      <w:hyperlink r:id="rId9" w:history="1">
        <w:r w:rsidR="00432234" w:rsidRPr="005933DB">
          <w:rPr>
            <w:rStyle w:val="Lienhypertexte"/>
            <w:szCs w:val="18"/>
          </w:rPr>
          <w:t>http://www.Kynar500.com</w:t>
        </w:r>
      </w:hyperlink>
    </w:p>
    <w:p w:rsidR="00432234" w:rsidRPr="00514504" w:rsidRDefault="00432234" w:rsidP="00432234">
      <w:pPr>
        <w:pStyle w:val="STNoteSpec"/>
        <w:rPr>
          <w:szCs w:val="18"/>
        </w:rPr>
      </w:pPr>
      <w:r w:rsidRPr="00514504">
        <w:rPr>
          <w:szCs w:val="18"/>
        </w:rPr>
        <w:lastRenderedPageBreak/>
        <w:t>******************************************</w:t>
      </w:r>
    </w:p>
    <w:p w:rsidR="00432234" w:rsidRPr="00514504" w:rsidRDefault="00432234" w:rsidP="00432234">
      <w:pPr>
        <w:pStyle w:val="SPECText3"/>
      </w:pPr>
      <w:r w:rsidRPr="00514504">
        <w:t>Samples for Initial Selection:</w:t>
      </w:r>
    </w:p>
    <w:p w:rsidR="00432234" w:rsidRPr="00514504" w:rsidRDefault="00432234" w:rsidP="00432234">
      <w:pPr>
        <w:pStyle w:val="SPECText4"/>
      </w:pPr>
      <w:r w:rsidRPr="00514504">
        <w:t>Submit manufacturer's complete set of color samples for initial selection.</w:t>
      </w:r>
    </w:p>
    <w:p w:rsidR="00432234" w:rsidRPr="006600C0" w:rsidRDefault="00432234" w:rsidP="00432234">
      <w:pPr>
        <w:pStyle w:val="STNoteSpec"/>
        <w:rPr>
          <w:szCs w:val="18"/>
        </w:rPr>
      </w:pPr>
      <w:r w:rsidRPr="006600C0">
        <w:rPr>
          <w:szCs w:val="18"/>
        </w:rPr>
        <w:t>******************************************</w:t>
      </w:r>
    </w:p>
    <w:p w:rsidR="00432234" w:rsidRPr="006600C0" w:rsidRDefault="00432234" w:rsidP="00432234">
      <w:pPr>
        <w:pStyle w:val="STNoteSpec"/>
        <w:rPr>
          <w:szCs w:val="18"/>
        </w:rPr>
      </w:pPr>
      <w:r w:rsidRPr="006600C0">
        <w:rPr>
          <w:szCs w:val="18"/>
        </w:rPr>
        <w:t xml:space="preserve">Retain the "for Verification" option below only if </w:t>
      </w:r>
      <w:r>
        <w:rPr>
          <w:szCs w:val="18"/>
        </w:rPr>
        <w:t xml:space="preserve">you </w:t>
      </w:r>
      <w:r w:rsidRPr="006600C0">
        <w:rPr>
          <w:szCs w:val="18"/>
        </w:rPr>
        <w:t>retain the Samples for Initial Selection paragraph above.</w:t>
      </w:r>
    </w:p>
    <w:p w:rsidR="00432234" w:rsidRPr="006600C0" w:rsidRDefault="00432234" w:rsidP="00432234">
      <w:pPr>
        <w:pStyle w:val="STNoteSpec"/>
        <w:rPr>
          <w:szCs w:val="18"/>
        </w:rPr>
      </w:pPr>
      <w:r w:rsidRPr="006600C0">
        <w:rPr>
          <w:szCs w:val="18"/>
        </w:rPr>
        <w:t>******************************************</w:t>
      </w:r>
    </w:p>
    <w:p w:rsidR="00432234" w:rsidRPr="006600C0" w:rsidRDefault="00432234" w:rsidP="00432234">
      <w:pPr>
        <w:pStyle w:val="SPECText3"/>
      </w:pPr>
      <w:proofErr w:type="gramStart"/>
      <w:r w:rsidRPr="006600C0">
        <w:t>Samples[</w:t>
      </w:r>
      <w:proofErr w:type="gramEnd"/>
      <w:r w:rsidRPr="006600C0">
        <w:t xml:space="preserve"> for Verification]:</w:t>
      </w:r>
    </w:p>
    <w:p w:rsidR="00432234" w:rsidRPr="006600C0" w:rsidRDefault="00432234" w:rsidP="00432234">
      <w:pPr>
        <w:pStyle w:val="SPECText4"/>
      </w:pPr>
      <w:r w:rsidRPr="006600C0">
        <w:t>Submit [two] [________] &lt;Insert .....item.....&gt;, [</w:t>
      </w:r>
      <w:r w:rsidRPr="006600C0">
        <w:rPr>
          <w:rStyle w:val="STUnitIP"/>
        </w:rPr>
        <w:t>[6 by 6 inches]</w:t>
      </w:r>
      <w:r w:rsidRPr="006600C0">
        <w:rPr>
          <w:rStyle w:val="STUnitSI"/>
        </w:rPr>
        <w:t xml:space="preserve"> [(150 by 150 mm)]</w:t>
      </w:r>
      <w:r w:rsidRPr="006600C0">
        <w:t>] [</w:t>
      </w:r>
      <w:r w:rsidRPr="006600C0">
        <w:rPr>
          <w:rStyle w:val="STUnitIP"/>
        </w:rPr>
        <w:t>[____x____] inches</w:t>
      </w:r>
      <w:r w:rsidRPr="006600C0">
        <w:rPr>
          <w:rStyle w:val="STUnitSI"/>
        </w:rPr>
        <w:t xml:space="preserve"> ([____x____] mm)</w:t>
      </w:r>
      <w:r w:rsidRPr="006600C0">
        <w:t>] in size illustrating color, gloss, and texture for each color selected and each material to be coated.</w:t>
      </w:r>
    </w:p>
    <w:p w:rsidR="00432234" w:rsidRPr="006600C0" w:rsidRDefault="00432234" w:rsidP="00432234">
      <w:pPr>
        <w:pStyle w:val="STNoteSpec"/>
        <w:rPr>
          <w:szCs w:val="18"/>
        </w:rPr>
      </w:pPr>
      <w:r w:rsidRPr="006600C0">
        <w:rPr>
          <w:szCs w:val="18"/>
        </w:rPr>
        <w:t>******************************************</w:t>
      </w:r>
    </w:p>
    <w:p w:rsidR="00432234" w:rsidRDefault="00432234" w:rsidP="00432234">
      <w:pPr>
        <w:pStyle w:val="STNoteSpec"/>
        <w:rPr>
          <w:szCs w:val="18"/>
        </w:rPr>
      </w:pPr>
      <w:r w:rsidRPr="006600C0">
        <w:rPr>
          <w:szCs w:val="18"/>
        </w:rPr>
        <w:t>Modify the Certificates submission requirements below as needed for a non-proprietary, publicly bid project.</w:t>
      </w:r>
      <w:r>
        <w:rPr>
          <w:szCs w:val="18"/>
        </w:rPr>
        <w:t xml:space="preserve">  </w:t>
      </w:r>
    </w:p>
    <w:p w:rsidR="00432234" w:rsidRPr="00905003" w:rsidRDefault="00432234" w:rsidP="00432234">
      <w:pPr>
        <w:pStyle w:val="STNoteSpec"/>
        <w:rPr>
          <w:szCs w:val="18"/>
        </w:rPr>
      </w:pPr>
    </w:p>
    <w:p w:rsidR="00432234" w:rsidRPr="00905003" w:rsidRDefault="00432234" w:rsidP="00432234">
      <w:pPr>
        <w:pStyle w:val="STNoteSpec"/>
        <w:rPr>
          <w:szCs w:val="22"/>
        </w:rPr>
      </w:pPr>
      <w:r w:rsidRPr="00905003">
        <w:rPr>
          <w:szCs w:val="22"/>
        </w:rPr>
        <w:t>Kynar 500</w:t>
      </w:r>
      <w:r w:rsidRPr="00905003">
        <w:rPr>
          <w:szCs w:val="22"/>
          <w:vertAlign w:val="superscript"/>
        </w:rPr>
        <w:t>®</w:t>
      </w:r>
      <w:r w:rsidRPr="00905003">
        <w:rPr>
          <w:szCs w:val="22"/>
        </w:rPr>
        <w:t xml:space="preserve"> FSFׂ</w:t>
      </w:r>
      <w:r w:rsidRPr="00905003">
        <w:rPr>
          <w:szCs w:val="22"/>
          <w:vertAlign w:val="superscript"/>
        </w:rPr>
        <w:t>®</w:t>
      </w:r>
      <w:r w:rsidRPr="00905003">
        <w:rPr>
          <w:szCs w:val="22"/>
        </w:rPr>
        <w:t xml:space="preserve"> resin is a high molecular weight homopolymer of vinylidene fluoride.  Finishes based on Kynar 500</w:t>
      </w:r>
      <w:r w:rsidRPr="00905003">
        <w:rPr>
          <w:szCs w:val="22"/>
          <w:vertAlign w:val="superscript"/>
        </w:rPr>
        <w:t>®</w:t>
      </w:r>
      <w:r w:rsidRPr="00905003">
        <w:rPr>
          <w:szCs w:val="22"/>
        </w:rPr>
        <w:t xml:space="preserve"> FSF</w:t>
      </w:r>
      <w:r w:rsidRPr="00905003">
        <w:rPr>
          <w:szCs w:val="22"/>
          <w:vertAlign w:val="superscript"/>
        </w:rPr>
        <w:t>®</w:t>
      </w:r>
      <w:r w:rsidRPr="00905003">
        <w:rPr>
          <w:szCs w:val="22"/>
        </w:rPr>
        <w:t xml:space="preserve"> resin are formulated by </w:t>
      </w:r>
      <w:r>
        <w:rPr>
          <w:szCs w:val="18"/>
        </w:rPr>
        <w:t>Kynar 500</w:t>
      </w:r>
      <w:r w:rsidRPr="00515148">
        <w:rPr>
          <w:szCs w:val="18"/>
          <w:vertAlign w:val="superscript"/>
        </w:rPr>
        <w:t>®</w:t>
      </w:r>
      <w:r>
        <w:rPr>
          <w:szCs w:val="18"/>
        </w:rPr>
        <w:t xml:space="preserve"> FSF</w:t>
      </w:r>
      <w:r w:rsidRPr="00515148">
        <w:rPr>
          <w:szCs w:val="18"/>
          <w:vertAlign w:val="superscript"/>
        </w:rPr>
        <w:t>®</w:t>
      </w:r>
      <w:r>
        <w:rPr>
          <w:szCs w:val="18"/>
        </w:rPr>
        <w:t xml:space="preserve"> trademark </w:t>
      </w:r>
      <w:r w:rsidRPr="00905003">
        <w:rPr>
          <w:szCs w:val="22"/>
        </w:rPr>
        <w:t>license</w:t>
      </w:r>
      <w:r>
        <w:rPr>
          <w:szCs w:val="22"/>
        </w:rPr>
        <w:t>e</w:t>
      </w:r>
      <w:r w:rsidRPr="00905003">
        <w:rPr>
          <w:szCs w:val="22"/>
        </w:rPr>
        <w:t>s and contain, in addition to Kynar 500</w:t>
      </w:r>
      <w:r w:rsidRPr="00905003">
        <w:rPr>
          <w:szCs w:val="22"/>
          <w:vertAlign w:val="superscript"/>
        </w:rPr>
        <w:t>®</w:t>
      </w:r>
      <w:r w:rsidRPr="00905003">
        <w:rPr>
          <w:szCs w:val="22"/>
        </w:rPr>
        <w:t xml:space="preserve"> FSF</w:t>
      </w:r>
      <w:r w:rsidRPr="00905003">
        <w:rPr>
          <w:szCs w:val="22"/>
          <w:vertAlign w:val="superscript"/>
        </w:rPr>
        <w:t>®</w:t>
      </w:r>
      <w:r w:rsidRPr="00905003">
        <w:rPr>
          <w:szCs w:val="22"/>
        </w:rPr>
        <w:t xml:space="preserve"> resin, solvents and </w:t>
      </w:r>
      <w:proofErr w:type="gramStart"/>
      <w:r w:rsidRPr="00905003">
        <w:rPr>
          <w:szCs w:val="22"/>
        </w:rPr>
        <w:t>high quality</w:t>
      </w:r>
      <w:proofErr w:type="gramEnd"/>
      <w:r w:rsidRPr="00905003">
        <w:rPr>
          <w:szCs w:val="22"/>
        </w:rPr>
        <w:t xml:space="preserve"> pigments.  According to the licensing agreement, a minimum of 70% by weight of Kynar 500</w:t>
      </w:r>
      <w:r w:rsidRPr="00905003">
        <w:rPr>
          <w:szCs w:val="22"/>
          <w:vertAlign w:val="superscript"/>
        </w:rPr>
        <w:t>®</w:t>
      </w:r>
      <w:r w:rsidRPr="00905003">
        <w:rPr>
          <w:szCs w:val="22"/>
        </w:rPr>
        <w:t xml:space="preserve"> FSF</w:t>
      </w:r>
      <w:r w:rsidRPr="00905003">
        <w:rPr>
          <w:szCs w:val="22"/>
          <w:vertAlign w:val="superscript"/>
        </w:rPr>
        <w:t>®</w:t>
      </w:r>
      <w:r w:rsidRPr="00905003">
        <w:rPr>
          <w:szCs w:val="22"/>
        </w:rPr>
        <w:t xml:space="preserve"> resin is required.  These </w:t>
      </w:r>
      <w:proofErr w:type="gramStart"/>
      <w:r w:rsidRPr="00905003">
        <w:rPr>
          <w:szCs w:val="22"/>
        </w:rPr>
        <w:t>high quality</w:t>
      </w:r>
      <w:proofErr w:type="gramEnd"/>
      <w:r w:rsidRPr="00905003">
        <w:rPr>
          <w:szCs w:val="22"/>
        </w:rPr>
        <w:t xml:space="preserve"> coating systems have a proven history when exposed to severe ultraviolet radiation for extended periods (over 25 years) of time.  To </w:t>
      </w:r>
      <w:proofErr w:type="gramStart"/>
      <w:r w:rsidRPr="00905003">
        <w:rPr>
          <w:szCs w:val="22"/>
        </w:rPr>
        <w:t>insure</w:t>
      </w:r>
      <w:proofErr w:type="gramEnd"/>
      <w:r w:rsidRPr="00905003">
        <w:rPr>
          <w:szCs w:val="22"/>
        </w:rPr>
        <w:t xml:space="preserve"> the formulation being supplied contains Kynar 500</w:t>
      </w:r>
      <w:r w:rsidRPr="00905003">
        <w:rPr>
          <w:szCs w:val="22"/>
          <w:vertAlign w:val="superscript"/>
        </w:rPr>
        <w:t>®</w:t>
      </w:r>
      <w:r w:rsidRPr="00905003">
        <w:rPr>
          <w:szCs w:val="22"/>
        </w:rPr>
        <w:t xml:space="preserve"> FSF</w:t>
      </w:r>
      <w:r w:rsidRPr="00905003">
        <w:rPr>
          <w:szCs w:val="22"/>
          <w:vertAlign w:val="superscript"/>
        </w:rPr>
        <w:t>®</w:t>
      </w:r>
      <w:r w:rsidRPr="00905003">
        <w:rPr>
          <w:szCs w:val="22"/>
        </w:rPr>
        <w:t xml:space="preserve"> resin manufactured by Arkema Inc. and that the coating is </w:t>
      </w:r>
      <w:r>
        <w:rPr>
          <w:szCs w:val="22"/>
        </w:rPr>
        <w:t xml:space="preserve">manufactured </w:t>
      </w:r>
      <w:r w:rsidRPr="00905003">
        <w:rPr>
          <w:szCs w:val="22"/>
        </w:rPr>
        <w:t xml:space="preserve">free of </w:t>
      </w:r>
      <w:proofErr w:type="spellStart"/>
      <w:r w:rsidRPr="00905003">
        <w:rPr>
          <w:szCs w:val="22"/>
        </w:rPr>
        <w:t>fluorosurfactants</w:t>
      </w:r>
      <w:proofErr w:type="spellEnd"/>
      <w:r w:rsidRPr="00905003">
        <w:rPr>
          <w:szCs w:val="22"/>
        </w:rPr>
        <w:t>, validation from the licensee is recommended.</w:t>
      </w:r>
    </w:p>
    <w:p w:rsidR="00432234" w:rsidRPr="006600C0" w:rsidRDefault="00432234" w:rsidP="00432234">
      <w:pPr>
        <w:pStyle w:val="STNoteSpec"/>
        <w:rPr>
          <w:szCs w:val="18"/>
        </w:rPr>
      </w:pPr>
      <w:r w:rsidRPr="006600C0">
        <w:rPr>
          <w:szCs w:val="18"/>
        </w:rPr>
        <w:t>******************************************</w:t>
      </w:r>
    </w:p>
    <w:p w:rsidR="00432234" w:rsidRPr="006600C0" w:rsidRDefault="00432234" w:rsidP="00432234">
      <w:pPr>
        <w:pStyle w:val="SPECText3"/>
      </w:pPr>
      <w:r w:rsidRPr="006600C0">
        <w:t xml:space="preserve">Certificates: Certify formulations being provided [are manufactured </w:t>
      </w:r>
      <w:r>
        <w:t>with</w:t>
      </w:r>
      <w:r w:rsidRPr="006600C0">
        <w:t xml:space="preserve"> Arkema</w:t>
      </w:r>
      <w:r>
        <w:t xml:space="preserve"> PVDF resin</w:t>
      </w:r>
      <w:r w:rsidRPr="006600C0">
        <w:t>,] [contain Kynar 500</w:t>
      </w:r>
      <w:r w:rsidRPr="00514504">
        <w:rPr>
          <w:vertAlign w:val="superscript"/>
        </w:rPr>
        <w:t>®</w:t>
      </w:r>
      <w:r>
        <w:t xml:space="preserve"> FSF</w:t>
      </w:r>
      <w:r w:rsidRPr="00514504">
        <w:rPr>
          <w:vertAlign w:val="superscript"/>
        </w:rPr>
        <w:t>®</w:t>
      </w:r>
      <w:r>
        <w:t xml:space="preserve"> resin,</w:t>
      </w:r>
      <w:r w:rsidRPr="006600C0">
        <w:t>]</w:t>
      </w:r>
      <w:r>
        <w:t xml:space="preserve"> [contain Kynar</w:t>
      </w:r>
      <w:r w:rsidRPr="00514504">
        <w:rPr>
          <w:vertAlign w:val="superscript"/>
        </w:rPr>
        <w:t>®</w:t>
      </w:r>
      <w:r>
        <w:t xml:space="preserve"> resin,]</w:t>
      </w:r>
      <w:r w:rsidRPr="006600C0">
        <w:t xml:space="preserve"> </w:t>
      </w:r>
      <w:r>
        <w:t>[</w:t>
      </w:r>
      <w:r w:rsidRPr="006600C0">
        <w:t xml:space="preserve">are </w:t>
      </w:r>
      <w:r w:rsidR="00A6348B">
        <w:t xml:space="preserve">free of </w:t>
      </w:r>
      <w:proofErr w:type="spellStart"/>
      <w:proofErr w:type="gramStart"/>
      <w:r w:rsidR="00A6348B">
        <w:t>f</w:t>
      </w:r>
      <w:r w:rsidRPr="006600C0">
        <w:t>luorosurfactant</w:t>
      </w:r>
      <w:r w:rsidR="00A6348B">
        <w:t>s</w:t>
      </w:r>
      <w:proofErr w:type="spellEnd"/>
      <w:r>
        <w:t>]</w:t>
      </w:r>
      <w:r w:rsidRPr="006600C0">
        <w:t>[</w:t>
      </w:r>
      <w:proofErr w:type="gramEnd"/>
      <w:r w:rsidRPr="006600C0">
        <w:t>,] and meet or exceed specified requirements</w:t>
      </w:r>
      <w:r>
        <w:t xml:space="preserve"> of this section.</w:t>
      </w:r>
    </w:p>
    <w:p w:rsidR="00432234" w:rsidRPr="006600C0" w:rsidRDefault="00432234" w:rsidP="00432234">
      <w:pPr>
        <w:pStyle w:val="SPECText3"/>
      </w:pPr>
      <w:r w:rsidRPr="006600C0">
        <w:t>Test and Evaluation Reports:  Submit reports indicating conformance with physical properties specified and requirements of AAMA 2605.</w:t>
      </w:r>
    </w:p>
    <w:p w:rsidR="00432234" w:rsidRPr="006600C0" w:rsidRDefault="00432234" w:rsidP="00432234">
      <w:pPr>
        <w:pStyle w:val="STNoteSpec"/>
      </w:pPr>
      <w:r w:rsidRPr="006600C0">
        <w:t>******************************************</w:t>
      </w:r>
    </w:p>
    <w:p w:rsidR="00432234" w:rsidRDefault="00432234" w:rsidP="00432234">
      <w:pPr>
        <w:pStyle w:val="STNoteSpec"/>
        <w:rPr>
          <w:szCs w:val="18"/>
        </w:rPr>
      </w:pPr>
      <w:r w:rsidRPr="006600C0">
        <w:t xml:space="preserve">Retain one of the </w:t>
      </w:r>
      <w:r>
        <w:t>3</w:t>
      </w:r>
      <w:r w:rsidRPr="006600C0">
        <w:t xml:space="preserve"> Qualification Statement options and delete the other.  Keep the </w:t>
      </w:r>
      <w:r>
        <w:t>3r</w:t>
      </w:r>
      <w:r w:rsidRPr="006600C0">
        <w:t>d option for a non-proprietary, publicly bid project.</w:t>
      </w:r>
      <w:r>
        <w:t xml:space="preserve"> </w:t>
      </w:r>
    </w:p>
    <w:p w:rsidR="00432234" w:rsidRPr="003F486F" w:rsidRDefault="00432234" w:rsidP="00432234">
      <w:pPr>
        <w:pStyle w:val="STNoteSpec"/>
        <w:rPr>
          <w:szCs w:val="22"/>
        </w:rPr>
      </w:pPr>
    </w:p>
    <w:p w:rsidR="00432234" w:rsidRPr="003F486F" w:rsidRDefault="00432234" w:rsidP="00432234">
      <w:pPr>
        <w:pStyle w:val="STNoteSpec"/>
        <w:rPr>
          <w:szCs w:val="22"/>
        </w:rPr>
      </w:pPr>
      <w:r w:rsidRPr="003F486F">
        <w:rPr>
          <w:szCs w:val="22"/>
        </w:rPr>
        <w:t>Kynar 500</w:t>
      </w:r>
      <w:r w:rsidRPr="003F486F">
        <w:rPr>
          <w:szCs w:val="22"/>
          <w:vertAlign w:val="superscript"/>
        </w:rPr>
        <w:t>®</w:t>
      </w:r>
      <w:r w:rsidRPr="003F486F">
        <w:rPr>
          <w:szCs w:val="22"/>
        </w:rPr>
        <w:t xml:space="preserve"> FSFׂ</w:t>
      </w:r>
      <w:r w:rsidRPr="003F486F">
        <w:rPr>
          <w:szCs w:val="22"/>
          <w:vertAlign w:val="superscript"/>
        </w:rPr>
        <w:t>®</w:t>
      </w:r>
      <w:r w:rsidRPr="003F486F">
        <w:rPr>
          <w:szCs w:val="22"/>
        </w:rPr>
        <w:t xml:space="preserve"> resin is a high molecular weight homopolymer of vinylidene fluoride.  Finishes based on Kynar 500</w:t>
      </w:r>
      <w:r w:rsidRPr="003F486F">
        <w:rPr>
          <w:szCs w:val="22"/>
          <w:vertAlign w:val="superscript"/>
        </w:rPr>
        <w:t>®</w:t>
      </w:r>
      <w:r w:rsidRPr="003F486F">
        <w:rPr>
          <w:szCs w:val="22"/>
        </w:rPr>
        <w:t xml:space="preserve"> FSF</w:t>
      </w:r>
      <w:r w:rsidRPr="003F486F">
        <w:rPr>
          <w:szCs w:val="22"/>
          <w:vertAlign w:val="superscript"/>
        </w:rPr>
        <w:t>®</w:t>
      </w:r>
      <w:r w:rsidRPr="003F486F">
        <w:rPr>
          <w:szCs w:val="22"/>
        </w:rPr>
        <w:t xml:space="preserve"> resin are formulated by </w:t>
      </w:r>
      <w:r>
        <w:rPr>
          <w:szCs w:val="18"/>
        </w:rPr>
        <w:t>Kynar 500</w:t>
      </w:r>
      <w:r w:rsidRPr="00515148">
        <w:rPr>
          <w:szCs w:val="18"/>
          <w:vertAlign w:val="superscript"/>
        </w:rPr>
        <w:t>®</w:t>
      </w:r>
      <w:r>
        <w:rPr>
          <w:szCs w:val="18"/>
        </w:rPr>
        <w:t xml:space="preserve"> FSF</w:t>
      </w:r>
      <w:r w:rsidRPr="00515148">
        <w:rPr>
          <w:szCs w:val="18"/>
          <w:vertAlign w:val="superscript"/>
        </w:rPr>
        <w:t>®</w:t>
      </w:r>
      <w:r>
        <w:rPr>
          <w:szCs w:val="18"/>
        </w:rPr>
        <w:t xml:space="preserve"> trademark </w:t>
      </w:r>
      <w:r w:rsidRPr="00905003">
        <w:rPr>
          <w:szCs w:val="22"/>
        </w:rPr>
        <w:t>license</w:t>
      </w:r>
      <w:r>
        <w:rPr>
          <w:szCs w:val="22"/>
        </w:rPr>
        <w:t>e</w:t>
      </w:r>
      <w:r w:rsidRPr="00905003">
        <w:rPr>
          <w:szCs w:val="22"/>
        </w:rPr>
        <w:t xml:space="preserve">s </w:t>
      </w:r>
      <w:r w:rsidRPr="003F486F">
        <w:rPr>
          <w:szCs w:val="22"/>
        </w:rPr>
        <w:t>and contain, in addition to Kynar 500</w:t>
      </w:r>
      <w:r w:rsidRPr="003F486F">
        <w:rPr>
          <w:szCs w:val="22"/>
          <w:vertAlign w:val="superscript"/>
        </w:rPr>
        <w:t>®</w:t>
      </w:r>
      <w:r w:rsidRPr="003F486F">
        <w:rPr>
          <w:szCs w:val="22"/>
        </w:rPr>
        <w:t xml:space="preserve"> FSF</w:t>
      </w:r>
      <w:r w:rsidRPr="003F486F">
        <w:rPr>
          <w:szCs w:val="22"/>
          <w:vertAlign w:val="superscript"/>
        </w:rPr>
        <w:t>®</w:t>
      </w:r>
      <w:r w:rsidRPr="003F486F">
        <w:rPr>
          <w:szCs w:val="22"/>
        </w:rPr>
        <w:t xml:space="preserve"> resin, solvents and </w:t>
      </w:r>
      <w:proofErr w:type="gramStart"/>
      <w:r w:rsidRPr="003F486F">
        <w:rPr>
          <w:szCs w:val="22"/>
        </w:rPr>
        <w:t>high quality</w:t>
      </w:r>
      <w:proofErr w:type="gramEnd"/>
      <w:r w:rsidRPr="003F486F">
        <w:rPr>
          <w:szCs w:val="22"/>
        </w:rPr>
        <w:t xml:space="preserve"> pigments.  According to the licensing agreement, a minimum of 70% by weight of Kynar 500</w:t>
      </w:r>
      <w:r w:rsidRPr="003F486F">
        <w:rPr>
          <w:szCs w:val="22"/>
          <w:vertAlign w:val="superscript"/>
        </w:rPr>
        <w:t>®</w:t>
      </w:r>
      <w:r w:rsidRPr="003F486F">
        <w:rPr>
          <w:szCs w:val="22"/>
        </w:rPr>
        <w:t xml:space="preserve"> FSF</w:t>
      </w:r>
      <w:r w:rsidRPr="003F486F">
        <w:rPr>
          <w:szCs w:val="22"/>
          <w:vertAlign w:val="superscript"/>
        </w:rPr>
        <w:t>®</w:t>
      </w:r>
      <w:r w:rsidRPr="003F486F">
        <w:rPr>
          <w:szCs w:val="22"/>
        </w:rPr>
        <w:t xml:space="preserve"> resin is required.  These </w:t>
      </w:r>
      <w:proofErr w:type="gramStart"/>
      <w:r w:rsidRPr="003F486F">
        <w:rPr>
          <w:szCs w:val="22"/>
        </w:rPr>
        <w:t>high quality</w:t>
      </w:r>
      <w:proofErr w:type="gramEnd"/>
      <w:r w:rsidRPr="003F486F">
        <w:rPr>
          <w:szCs w:val="22"/>
        </w:rPr>
        <w:t xml:space="preserve"> coating systems have a proven history when exposed to severe ultraviolet radiation for extended periods (over 25 years) of time.  To </w:t>
      </w:r>
      <w:proofErr w:type="gramStart"/>
      <w:r w:rsidRPr="003F486F">
        <w:rPr>
          <w:szCs w:val="22"/>
        </w:rPr>
        <w:t>insure</w:t>
      </w:r>
      <w:proofErr w:type="gramEnd"/>
      <w:r w:rsidRPr="003F486F">
        <w:rPr>
          <w:szCs w:val="22"/>
        </w:rPr>
        <w:t xml:space="preserve"> the formulation being supplied contains Kynar 500</w:t>
      </w:r>
      <w:r w:rsidRPr="003F486F">
        <w:rPr>
          <w:szCs w:val="22"/>
          <w:vertAlign w:val="superscript"/>
        </w:rPr>
        <w:t>®</w:t>
      </w:r>
      <w:r w:rsidRPr="003F486F">
        <w:rPr>
          <w:szCs w:val="22"/>
        </w:rPr>
        <w:t xml:space="preserve"> FSF</w:t>
      </w:r>
      <w:r w:rsidRPr="003F486F">
        <w:rPr>
          <w:szCs w:val="22"/>
          <w:vertAlign w:val="superscript"/>
        </w:rPr>
        <w:t>®</w:t>
      </w:r>
      <w:r w:rsidRPr="003F486F">
        <w:rPr>
          <w:szCs w:val="22"/>
        </w:rPr>
        <w:t xml:space="preserve"> resin manufactured by Arkema Inc. and that the coating is</w:t>
      </w:r>
      <w:r>
        <w:rPr>
          <w:szCs w:val="22"/>
        </w:rPr>
        <w:t xml:space="preserve"> manufactured</w:t>
      </w:r>
      <w:r w:rsidRPr="003F486F">
        <w:rPr>
          <w:szCs w:val="22"/>
        </w:rPr>
        <w:t xml:space="preserve"> free of </w:t>
      </w:r>
      <w:proofErr w:type="spellStart"/>
      <w:r w:rsidRPr="003F486F">
        <w:rPr>
          <w:szCs w:val="22"/>
        </w:rPr>
        <w:t>fluorosurfactants</w:t>
      </w:r>
      <w:proofErr w:type="spellEnd"/>
      <w:r w:rsidRPr="003F486F">
        <w:rPr>
          <w:szCs w:val="22"/>
        </w:rPr>
        <w:t>, validation from the licensee is recommended.</w:t>
      </w:r>
    </w:p>
    <w:p w:rsidR="00432234" w:rsidRPr="006600C0" w:rsidRDefault="00432234" w:rsidP="00432234">
      <w:pPr>
        <w:pStyle w:val="STNoteSpec"/>
      </w:pPr>
      <w:r w:rsidRPr="006600C0">
        <w:t>******************************************</w:t>
      </w:r>
    </w:p>
    <w:p w:rsidR="00432234" w:rsidRPr="006600C0" w:rsidRDefault="00432234" w:rsidP="00432234">
      <w:pPr>
        <w:pStyle w:val="SPECText3"/>
      </w:pPr>
      <w:r w:rsidRPr="006600C0">
        <w:t xml:space="preserve">Qualification Statements:  Submit documentation indicating that coating manufacturer is a </w:t>
      </w:r>
      <w:r>
        <w:t>[Kynar</w:t>
      </w:r>
      <w:r w:rsidRPr="00514504">
        <w:rPr>
          <w:vertAlign w:val="superscript"/>
        </w:rPr>
        <w:t>®</w:t>
      </w:r>
      <w:r>
        <w:t xml:space="preserve"> licensee] </w:t>
      </w:r>
      <w:r w:rsidRPr="006600C0">
        <w:t>[Kynar 500</w:t>
      </w:r>
      <w:r w:rsidRPr="00514504">
        <w:rPr>
          <w:vertAlign w:val="superscript"/>
        </w:rPr>
        <w:t>®</w:t>
      </w:r>
      <w:r w:rsidRPr="006600C0">
        <w:t xml:space="preserve"> FSF</w:t>
      </w:r>
      <w:r w:rsidRPr="00514504">
        <w:rPr>
          <w:vertAlign w:val="superscript"/>
        </w:rPr>
        <w:t>®</w:t>
      </w:r>
      <w:r w:rsidRPr="006600C0">
        <w:t xml:space="preserve"> licensee] [licensee of the resin manufacturer].</w:t>
      </w:r>
    </w:p>
    <w:p w:rsidR="00432234" w:rsidRPr="006600C0" w:rsidRDefault="00432234" w:rsidP="00432234">
      <w:pPr>
        <w:pStyle w:val="SPECText2"/>
      </w:pPr>
      <w:r w:rsidRPr="006600C0">
        <w:lastRenderedPageBreak/>
        <w:t>SUSTAINABLE DESIGN SUBMITTALS</w:t>
      </w:r>
    </w:p>
    <w:p w:rsidR="00432234" w:rsidRPr="006600C0" w:rsidRDefault="00432234" w:rsidP="00432234">
      <w:pPr>
        <w:pStyle w:val="SPECText3"/>
      </w:pPr>
      <w:r w:rsidRPr="006600C0">
        <w:t>Section [01 81 13 - Sustainable Design Requirements] &lt;insert section number and title&gt;: Requirements for sustainable design submittals.</w:t>
      </w:r>
    </w:p>
    <w:p w:rsidR="00432234" w:rsidRPr="006600C0" w:rsidRDefault="00432234" w:rsidP="00432234">
      <w:pPr>
        <w:pStyle w:val="SPECText3"/>
      </w:pPr>
      <w:r w:rsidRPr="006600C0">
        <w:t>Manufacturer's Certificate: Certify products meet or exceed specified sustainable design requirements</w:t>
      </w:r>
      <w:r>
        <w:t xml:space="preserve"> below</w:t>
      </w:r>
      <w:r w:rsidRPr="006600C0">
        <w:t>.</w:t>
      </w:r>
    </w:p>
    <w:p w:rsidR="00432234" w:rsidRPr="00514504" w:rsidRDefault="00432234" w:rsidP="00432234">
      <w:pPr>
        <w:pStyle w:val="SPECText4"/>
      </w:pPr>
      <w:r w:rsidRPr="00514504">
        <w:t>Indoor Air Quality Certificates:</w:t>
      </w:r>
    </w:p>
    <w:p w:rsidR="00432234" w:rsidRPr="00514504" w:rsidRDefault="00432234" w:rsidP="00432234">
      <w:pPr>
        <w:pStyle w:val="STNoteSpec"/>
        <w:rPr>
          <w:szCs w:val="18"/>
        </w:rPr>
      </w:pPr>
      <w:r w:rsidRPr="00514504">
        <w:rPr>
          <w:szCs w:val="18"/>
        </w:rPr>
        <w:t>******************************************</w:t>
      </w:r>
    </w:p>
    <w:p w:rsidR="00432234" w:rsidRPr="00514504" w:rsidRDefault="00432234" w:rsidP="00432234">
      <w:pPr>
        <w:pStyle w:val="STNoteSpec"/>
        <w:rPr>
          <w:szCs w:val="18"/>
        </w:rPr>
      </w:pPr>
      <w:r w:rsidRPr="00514504">
        <w:rPr>
          <w:szCs w:val="18"/>
        </w:rPr>
        <w:t>Currently, LEED</w:t>
      </w:r>
      <w:r w:rsidRPr="003F486F">
        <w:rPr>
          <w:szCs w:val="18"/>
          <w:vertAlign w:val="superscript"/>
        </w:rPr>
        <w:t>®</w:t>
      </w:r>
      <w:r w:rsidRPr="00514504">
        <w:rPr>
          <w:szCs w:val="18"/>
        </w:rPr>
        <w:t xml:space="preserve"> criteria do not call for VOC limits on coating systems applied in a shop or factory.  LEED</w:t>
      </w:r>
      <w:r w:rsidRPr="003F486F">
        <w:rPr>
          <w:szCs w:val="18"/>
          <w:vertAlign w:val="superscript"/>
        </w:rPr>
        <w:t>®</w:t>
      </w:r>
      <w:r w:rsidRPr="00514504">
        <w:rPr>
          <w:szCs w:val="18"/>
        </w:rPr>
        <w:t xml:space="preserve"> criteria also do not currently call for VOC limits on coating systems that are applied on site to surfaces that are outside the weatherproofing system.  However, by voluntarily exceeding LEED</w:t>
      </w:r>
      <w:r w:rsidRPr="003F486F">
        <w:rPr>
          <w:szCs w:val="18"/>
          <w:vertAlign w:val="superscript"/>
        </w:rPr>
        <w:t>®</w:t>
      </w:r>
      <w:r w:rsidRPr="00514504">
        <w:rPr>
          <w:szCs w:val="18"/>
        </w:rPr>
        <w:t xml:space="preserve"> VOC criteria, a project </w:t>
      </w:r>
      <w:r w:rsidRPr="00514504">
        <w:rPr>
          <w:szCs w:val="18"/>
          <w:u w:val="single"/>
        </w:rPr>
        <w:t>may</w:t>
      </w:r>
      <w:r w:rsidRPr="00514504">
        <w:rPr>
          <w:szCs w:val="18"/>
        </w:rPr>
        <w:t xml:space="preserve"> qualify for a LEED</w:t>
      </w:r>
      <w:r w:rsidRPr="003F486F">
        <w:rPr>
          <w:szCs w:val="18"/>
          <w:vertAlign w:val="superscript"/>
        </w:rPr>
        <w:t>®</w:t>
      </w:r>
      <w:r w:rsidRPr="00514504">
        <w:rPr>
          <w:szCs w:val="18"/>
        </w:rPr>
        <w:t xml:space="preserve"> Innovation in Design (ID) Credit.  Consult with the project's LEED</w:t>
      </w:r>
      <w:r w:rsidRPr="003F486F">
        <w:rPr>
          <w:szCs w:val="18"/>
          <w:vertAlign w:val="superscript"/>
        </w:rPr>
        <w:t>®</w:t>
      </w:r>
      <w:r w:rsidRPr="00514504">
        <w:rPr>
          <w:szCs w:val="18"/>
        </w:rPr>
        <w:t xml:space="preserve"> Accredited Professional to verify before editing.</w:t>
      </w:r>
    </w:p>
    <w:p w:rsidR="00432234" w:rsidRPr="00514504" w:rsidRDefault="00432234" w:rsidP="00432234">
      <w:pPr>
        <w:pStyle w:val="STNoteSpec"/>
        <w:rPr>
          <w:szCs w:val="18"/>
        </w:rPr>
      </w:pPr>
      <w:r w:rsidRPr="00514504">
        <w:rPr>
          <w:szCs w:val="18"/>
        </w:rPr>
        <w:t>******************************************</w:t>
      </w:r>
    </w:p>
    <w:p w:rsidR="00432234" w:rsidRPr="00440E5C" w:rsidRDefault="00432234" w:rsidP="00432234">
      <w:pPr>
        <w:pStyle w:val="SPECText5"/>
      </w:pPr>
      <w:r w:rsidRPr="00440E5C">
        <w:t>Certify volatile organic compound content for each interior paint and coating.</w:t>
      </w:r>
    </w:p>
    <w:p w:rsidR="00432234" w:rsidRPr="006600C0" w:rsidRDefault="00432234" w:rsidP="00432234">
      <w:pPr>
        <w:pStyle w:val="SPECText2"/>
      </w:pPr>
      <w:r w:rsidRPr="006600C0">
        <w:t>QUALIFICATIONS</w:t>
      </w:r>
    </w:p>
    <w:p w:rsidR="00432234" w:rsidRPr="006600C0" w:rsidRDefault="00432234" w:rsidP="00432234">
      <w:pPr>
        <w:pStyle w:val="STNoteSpec"/>
      </w:pPr>
    </w:p>
    <w:p w:rsidR="00432234" w:rsidRPr="006600C0" w:rsidRDefault="00432234" w:rsidP="00432234">
      <w:pPr>
        <w:pStyle w:val="STNoteSpec"/>
      </w:pPr>
      <w:r w:rsidRPr="006600C0">
        <w:t>******************************************</w:t>
      </w:r>
    </w:p>
    <w:p w:rsidR="00432234" w:rsidRPr="006600C0" w:rsidRDefault="00432234" w:rsidP="00432234">
      <w:pPr>
        <w:pStyle w:val="STNoteSpec"/>
      </w:pPr>
      <w:r w:rsidRPr="006600C0">
        <w:t xml:space="preserve">Retain one of the </w:t>
      </w:r>
      <w:r>
        <w:t>3</w:t>
      </w:r>
      <w:r w:rsidRPr="006600C0">
        <w:t xml:space="preserve"> Manufacturer Qualification options and delete the other.  Keep the </w:t>
      </w:r>
      <w:r>
        <w:t>3r</w:t>
      </w:r>
      <w:r w:rsidRPr="006600C0">
        <w:t>d option for a non-proprietary, publicly bid project.</w:t>
      </w:r>
    </w:p>
    <w:p w:rsidR="00432234" w:rsidRPr="006600C0" w:rsidRDefault="00432234" w:rsidP="00432234">
      <w:pPr>
        <w:pStyle w:val="STNoteSpec"/>
      </w:pPr>
    </w:p>
    <w:p w:rsidR="00432234" w:rsidRPr="006600C0" w:rsidRDefault="00432234" w:rsidP="00432234">
      <w:pPr>
        <w:pStyle w:val="STNoteSpec"/>
      </w:pPr>
      <w:r w:rsidRPr="006600C0">
        <w:t xml:space="preserve">A current list of </w:t>
      </w:r>
      <w:r w:rsidRPr="003E27E7">
        <w:t>Kynar 500</w:t>
      </w:r>
      <w:r w:rsidRPr="003E27E7">
        <w:rPr>
          <w:vertAlign w:val="superscript"/>
        </w:rPr>
        <w:t>®</w:t>
      </w:r>
      <w:r w:rsidRPr="003E27E7">
        <w:t xml:space="preserve"> FSF</w:t>
      </w:r>
      <w:r w:rsidRPr="003E27E7">
        <w:rPr>
          <w:vertAlign w:val="superscript"/>
        </w:rPr>
        <w:t>®</w:t>
      </w:r>
      <w:r w:rsidRPr="003E27E7">
        <w:t xml:space="preserve"> licensees</w:t>
      </w:r>
      <w:r w:rsidRPr="006600C0">
        <w:t xml:space="preserve"> can be viewed at </w:t>
      </w:r>
      <w:hyperlink r:id="rId10" w:history="1">
        <w:r w:rsidRPr="006600C0">
          <w:rPr>
            <w:rStyle w:val="Lienhypertexte"/>
          </w:rPr>
          <w:t>www.kynar500.com</w:t>
        </w:r>
      </w:hyperlink>
      <w:r w:rsidRPr="006600C0">
        <w:t>.</w:t>
      </w:r>
    </w:p>
    <w:p w:rsidR="00432234" w:rsidRPr="006600C0" w:rsidRDefault="00432234" w:rsidP="00432234">
      <w:pPr>
        <w:pStyle w:val="STNoteSpec"/>
      </w:pPr>
      <w:r w:rsidRPr="006600C0">
        <w:t>******************************************</w:t>
      </w:r>
    </w:p>
    <w:p w:rsidR="00432234" w:rsidRPr="006600C0" w:rsidRDefault="00432234" w:rsidP="00432234">
      <w:pPr>
        <w:pStyle w:val="SPECText3"/>
      </w:pPr>
      <w:r w:rsidRPr="006600C0">
        <w:t>Manufacturer: Company specializing in the manufacture of coatings specified in this section that is a</w:t>
      </w:r>
      <w:r>
        <w:t xml:space="preserve"> [Kynar</w:t>
      </w:r>
      <w:r w:rsidRPr="00514504">
        <w:rPr>
          <w:vertAlign w:val="superscript"/>
        </w:rPr>
        <w:t>®</w:t>
      </w:r>
      <w:r>
        <w:t xml:space="preserve"> licensee]</w:t>
      </w:r>
      <w:r w:rsidRPr="006600C0">
        <w:t xml:space="preserve"> [Kynar 500</w:t>
      </w:r>
      <w:r w:rsidRPr="00514504">
        <w:rPr>
          <w:vertAlign w:val="superscript"/>
        </w:rPr>
        <w:t>®</w:t>
      </w:r>
      <w:r w:rsidRPr="006600C0">
        <w:t xml:space="preserve"> FSF</w:t>
      </w:r>
      <w:r w:rsidRPr="00514504">
        <w:rPr>
          <w:vertAlign w:val="superscript"/>
        </w:rPr>
        <w:t>®</w:t>
      </w:r>
      <w:r w:rsidRPr="006600C0">
        <w:t xml:space="preserve"> licensee] [licensee of the resin manufacturer].</w:t>
      </w:r>
    </w:p>
    <w:p w:rsidR="00432234" w:rsidRPr="006600C0" w:rsidRDefault="00432234" w:rsidP="00432234">
      <w:pPr>
        <w:pStyle w:val="STNoteSpec"/>
      </w:pPr>
    </w:p>
    <w:p w:rsidR="00432234" w:rsidRPr="006600C0" w:rsidRDefault="00432234" w:rsidP="00432234">
      <w:pPr>
        <w:pStyle w:val="STNoteSpec"/>
      </w:pPr>
      <w:r w:rsidRPr="006600C0">
        <w:t>******************************************</w:t>
      </w:r>
    </w:p>
    <w:p w:rsidR="00432234" w:rsidRPr="006600C0" w:rsidRDefault="00432234" w:rsidP="00432234">
      <w:pPr>
        <w:pStyle w:val="STNoteSpec"/>
      </w:pPr>
      <w:r w:rsidRPr="006600C0">
        <w:t>Edit Part 2 Products before editing the Applicator Qualification requirements below.</w:t>
      </w:r>
    </w:p>
    <w:p w:rsidR="00432234" w:rsidRPr="006600C0" w:rsidRDefault="00432234" w:rsidP="00432234">
      <w:pPr>
        <w:pStyle w:val="STNoteSpec"/>
      </w:pPr>
      <w:r w:rsidRPr="006600C0">
        <w:t>******************************************</w:t>
      </w:r>
    </w:p>
    <w:p w:rsidR="00432234" w:rsidRPr="006600C0" w:rsidRDefault="00432234" w:rsidP="00432234">
      <w:pPr>
        <w:pStyle w:val="SPECText3"/>
      </w:pPr>
      <w:r w:rsidRPr="006600C0">
        <w:t>Applicator: Company specializing in the applications of coatings specified in this section in adherence to [AAMA 2604] [AAMA2605] [AAMA 621] and is approved by the coating manufacturer.</w:t>
      </w:r>
    </w:p>
    <w:p w:rsidR="00432234" w:rsidRPr="006600C0" w:rsidRDefault="00432234" w:rsidP="00432234">
      <w:pPr>
        <w:pStyle w:val="SPECText2"/>
      </w:pPr>
      <w:r w:rsidRPr="006600C0">
        <w:t>MOCKUP</w:t>
      </w:r>
    </w:p>
    <w:p w:rsidR="00432234" w:rsidRPr="006600C0" w:rsidRDefault="00432234" w:rsidP="00432234">
      <w:pPr>
        <w:pStyle w:val="SPECText3"/>
      </w:pPr>
      <w:r w:rsidRPr="006600C0">
        <w:t>Section [01 40 00 - Quality Requirements] &lt;insert section number and title&gt;: Requirements for mockup.</w:t>
      </w:r>
    </w:p>
    <w:p w:rsidR="00432234" w:rsidRPr="006600C0" w:rsidRDefault="00432234" w:rsidP="00432234">
      <w:pPr>
        <w:pStyle w:val="SPECText3"/>
      </w:pPr>
      <w:r w:rsidRPr="006600C0">
        <w:t>Apply coating system to mockups of assemblies specified in other Sections to receive coating system as a finish.  Apply coating systems to mockups in compliance with the requirements of this Section.</w:t>
      </w:r>
    </w:p>
    <w:p w:rsidR="00432234" w:rsidRPr="006600C0" w:rsidRDefault="00432234" w:rsidP="00432234">
      <w:pPr>
        <w:pStyle w:val="SPECText2"/>
      </w:pPr>
      <w:r w:rsidRPr="006600C0">
        <w:t>WARRANTY</w:t>
      </w:r>
    </w:p>
    <w:p w:rsidR="00432234" w:rsidRPr="006600C0" w:rsidRDefault="00432234" w:rsidP="00432234">
      <w:pPr>
        <w:pStyle w:val="SPECText3"/>
      </w:pPr>
      <w:r w:rsidRPr="006600C0">
        <w:t>Section [01 70 00 - Execution and Closeout Requirements] &lt;insert section number and title&gt;: Requirements for warranties.</w:t>
      </w:r>
    </w:p>
    <w:p w:rsidR="00432234" w:rsidRPr="006600C0" w:rsidRDefault="00432234" w:rsidP="00432234">
      <w:pPr>
        <w:pStyle w:val="SPECText3"/>
      </w:pPr>
      <w:r w:rsidRPr="006600C0">
        <w:lastRenderedPageBreak/>
        <w:t>Coating Applicator’s Warranty:  Applicator agrees to repair finish or replace coated items that demonstrate deterioration of [</w:t>
      </w:r>
      <w:r>
        <w:t>shop-applied, spray coating system</w:t>
      </w:r>
      <w:r w:rsidRPr="006600C0">
        <w:t>] [</w:t>
      </w:r>
      <w:r>
        <w:t>shop-applied, coil coating system</w:t>
      </w:r>
      <w:r w:rsidRPr="006600C0">
        <w:t>] finished within warranty period indicated.</w:t>
      </w:r>
    </w:p>
    <w:p w:rsidR="00432234" w:rsidRPr="006600C0" w:rsidRDefault="00432234" w:rsidP="00432234">
      <w:pPr>
        <w:pStyle w:val="SPECText4"/>
      </w:pPr>
      <w:r w:rsidRPr="006600C0">
        <w:t>Exposed Coating:  Deterioration includes but is not limited to:</w:t>
      </w:r>
    </w:p>
    <w:p w:rsidR="00432234" w:rsidRPr="006600C0" w:rsidRDefault="00432234" w:rsidP="00432234">
      <w:pPr>
        <w:pStyle w:val="SPECText5"/>
      </w:pPr>
      <w:r w:rsidRPr="006600C0">
        <w:t>Color fading in excess of 5 Delta E Hunter units per ASTM D 2244.</w:t>
      </w:r>
    </w:p>
    <w:p w:rsidR="00432234" w:rsidRPr="006600C0" w:rsidRDefault="00432234" w:rsidP="00432234">
      <w:pPr>
        <w:pStyle w:val="SPECText5"/>
      </w:pPr>
      <w:r w:rsidRPr="006600C0">
        <w:t>Peeling, checking, or cracking of coating adhesion to metal.</w:t>
      </w:r>
    </w:p>
    <w:p w:rsidR="00432234" w:rsidRPr="006600C0" w:rsidRDefault="00432234" w:rsidP="00432234">
      <w:pPr>
        <w:pStyle w:val="SPECText5"/>
      </w:pPr>
      <w:r w:rsidRPr="006600C0">
        <w:t xml:space="preserve">Chalking in excess of a No. 8 when tested per Method D </w:t>
      </w:r>
      <w:r>
        <w:t>4214</w:t>
      </w:r>
      <w:r w:rsidRPr="006600C0">
        <w:t>.</w:t>
      </w:r>
    </w:p>
    <w:p w:rsidR="00432234" w:rsidRPr="006600C0" w:rsidRDefault="00432234" w:rsidP="00432234">
      <w:pPr>
        <w:pStyle w:val="SPECText5"/>
      </w:pPr>
      <w:r w:rsidRPr="006600C0">
        <w:t>Corrosion of substrate in excess of a No. 6 on cut edges and a No. 9 on field surfaces, when measured per ASTM D1654.</w:t>
      </w:r>
    </w:p>
    <w:p w:rsidR="00432234" w:rsidRPr="006600C0" w:rsidRDefault="00432234" w:rsidP="00432234">
      <w:pPr>
        <w:pStyle w:val="STNoteSpec"/>
      </w:pPr>
    </w:p>
    <w:p w:rsidR="00432234" w:rsidRPr="006600C0" w:rsidRDefault="00432234" w:rsidP="00432234">
      <w:pPr>
        <w:pStyle w:val="STNoteSpec"/>
      </w:pPr>
      <w:r w:rsidRPr="006600C0">
        <w:t>******************************************</w:t>
      </w:r>
    </w:p>
    <w:p w:rsidR="00432234" w:rsidRPr="006600C0" w:rsidRDefault="00432234" w:rsidP="00432234">
      <w:pPr>
        <w:pStyle w:val="STNoteSpec"/>
      </w:pPr>
      <w:r w:rsidRPr="006600C0">
        <w:t>Verify the availability of warranty period available before selecting the number of years.</w:t>
      </w:r>
    </w:p>
    <w:p w:rsidR="00432234" w:rsidRPr="006600C0" w:rsidRDefault="00432234" w:rsidP="00432234">
      <w:pPr>
        <w:pStyle w:val="STNoteSpec"/>
      </w:pPr>
      <w:r w:rsidRPr="006600C0">
        <w:t>******************************************</w:t>
      </w:r>
    </w:p>
    <w:p w:rsidR="00432234" w:rsidRPr="006600C0" w:rsidRDefault="00432234" w:rsidP="00432234">
      <w:pPr>
        <w:pStyle w:val="SPECText4"/>
      </w:pPr>
      <w:r w:rsidRPr="006600C0">
        <w:t>Warranty Period: [10] [20] [25] [30] years from date of Substantial Completion.</w:t>
      </w:r>
    </w:p>
    <w:p w:rsidR="00432234" w:rsidRPr="006600C0" w:rsidRDefault="00432234" w:rsidP="00432234">
      <w:pPr>
        <w:pStyle w:val="SPECText1"/>
      </w:pPr>
      <w:r w:rsidRPr="006600C0">
        <w:t>PRODUCTS</w:t>
      </w:r>
    </w:p>
    <w:p w:rsidR="00432234" w:rsidRPr="006600C0" w:rsidRDefault="00432234" w:rsidP="00432234">
      <w:pPr>
        <w:pStyle w:val="STNoteSpec"/>
        <w:rPr>
          <w:szCs w:val="18"/>
        </w:rPr>
      </w:pPr>
      <w:r w:rsidRPr="006600C0">
        <w:rPr>
          <w:szCs w:val="18"/>
        </w:rPr>
        <w:t>******************************************</w:t>
      </w:r>
    </w:p>
    <w:p w:rsidR="00432234" w:rsidRPr="006600C0" w:rsidRDefault="00432234" w:rsidP="00432234">
      <w:pPr>
        <w:pStyle w:val="STNoteSpec"/>
        <w:rPr>
          <w:szCs w:val="18"/>
        </w:rPr>
      </w:pPr>
      <w:r w:rsidRPr="006600C0">
        <w:rPr>
          <w:szCs w:val="18"/>
        </w:rPr>
        <w:t xml:space="preserve">If specifying </w:t>
      </w:r>
      <w:r w:rsidRPr="006600C0">
        <w:rPr>
          <w:szCs w:val="18"/>
          <w:u w:val="single"/>
        </w:rPr>
        <w:t>only one</w:t>
      </w:r>
      <w:r w:rsidRPr="006600C0">
        <w:rPr>
          <w:szCs w:val="18"/>
        </w:rPr>
        <w:t xml:space="preserve"> type of coating system, delete the MANUFACTURERS Article below.</w:t>
      </w:r>
    </w:p>
    <w:p w:rsidR="00432234" w:rsidRPr="006600C0" w:rsidRDefault="00432234" w:rsidP="00432234">
      <w:pPr>
        <w:pStyle w:val="STNoteSpec"/>
        <w:rPr>
          <w:szCs w:val="18"/>
        </w:rPr>
      </w:pPr>
    </w:p>
    <w:p w:rsidR="00432234" w:rsidRPr="006600C0" w:rsidRDefault="00432234" w:rsidP="00432234">
      <w:pPr>
        <w:pStyle w:val="STNoteSpec"/>
        <w:rPr>
          <w:szCs w:val="18"/>
        </w:rPr>
      </w:pPr>
      <w:r w:rsidRPr="006600C0">
        <w:rPr>
          <w:szCs w:val="18"/>
        </w:rPr>
        <w:t xml:space="preserve">If specifying </w:t>
      </w:r>
      <w:r w:rsidRPr="006600C0">
        <w:rPr>
          <w:szCs w:val="18"/>
          <w:u w:val="single"/>
        </w:rPr>
        <w:t>more than</w:t>
      </w:r>
      <w:r w:rsidRPr="006600C0">
        <w:rPr>
          <w:szCs w:val="18"/>
        </w:rPr>
        <w:t xml:space="preserve"> one type of coating system, keep the MANUFACTURERS Article below and delete Manufacturers paragraphs in the Articles for each coating system to be used.</w:t>
      </w:r>
    </w:p>
    <w:p w:rsidR="00432234" w:rsidRPr="006600C0" w:rsidRDefault="00432234" w:rsidP="00432234">
      <w:pPr>
        <w:pStyle w:val="STNoteSpec"/>
        <w:rPr>
          <w:szCs w:val="18"/>
        </w:rPr>
      </w:pPr>
      <w:r w:rsidRPr="006600C0">
        <w:rPr>
          <w:szCs w:val="18"/>
        </w:rPr>
        <w:t>******************************************</w:t>
      </w:r>
    </w:p>
    <w:p w:rsidR="00432234" w:rsidRPr="006600C0" w:rsidRDefault="00432234" w:rsidP="00432234">
      <w:pPr>
        <w:pStyle w:val="SPECText2"/>
      </w:pPr>
      <w:r w:rsidRPr="006600C0">
        <w:t xml:space="preserve"> MANUFACTURES </w:t>
      </w:r>
    </w:p>
    <w:p w:rsidR="00432234" w:rsidRPr="006600C0" w:rsidRDefault="00432234" w:rsidP="00432234">
      <w:pPr>
        <w:pStyle w:val="SPECText3"/>
      </w:pPr>
      <w:r w:rsidRPr="006600C0">
        <w:t xml:space="preserve"> Manufacturer, Resin:  Subject to compliance with requirements, provide coating systems containing </w:t>
      </w:r>
      <w:r>
        <w:t>[Kynar</w:t>
      </w:r>
      <w:r w:rsidRPr="00514504">
        <w:rPr>
          <w:vertAlign w:val="superscript"/>
        </w:rPr>
        <w:t>®</w:t>
      </w:r>
      <w:r>
        <w:t>] [Kynar 500</w:t>
      </w:r>
      <w:r w:rsidRPr="00514504">
        <w:rPr>
          <w:vertAlign w:val="superscript"/>
        </w:rPr>
        <w:t>®</w:t>
      </w:r>
      <w:r>
        <w:t xml:space="preserve"> </w:t>
      </w:r>
      <w:r w:rsidRPr="006600C0">
        <w:t>FSF</w:t>
      </w:r>
      <w:r w:rsidRPr="00514504">
        <w:rPr>
          <w:vertAlign w:val="superscript"/>
        </w:rPr>
        <w:t>®</w:t>
      </w:r>
      <w:r>
        <w:t>]</w:t>
      </w:r>
      <w:r w:rsidRPr="006600C0">
        <w:t xml:space="preserve"> </w:t>
      </w:r>
      <w:r>
        <w:t xml:space="preserve">PVDF </w:t>
      </w:r>
      <w:r w:rsidRPr="006600C0">
        <w:t>resin by:</w:t>
      </w:r>
    </w:p>
    <w:p w:rsidR="00432234" w:rsidRPr="006600C0" w:rsidRDefault="00432234" w:rsidP="00432234">
      <w:pPr>
        <w:pStyle w:val="SPECText4"/>
      </w:pPr>
      <w:r w:rsidRPr="006600C0">
        <w:t>Arkema Inc.</w:t>
      </w:r>
    </w:p>
    <w:p w:rsidR="00432234" w:rsidRPr="006600C0" w:rsidRDefault="00432234" w:rsidP="00432234">
      <w:pPr>
        <w:pStyle w:val="SPECText3"/>
      </w:pPr>
      <w:r w:rsidRPr="006600C0">
        <w:t>Manufacturer, Coating System</w:t>
      </w:r>
    </w:p>
    <w:p w:rsidR="00432234" w:rsidRPr="006600C0" w:rsidRDefault="00432234" w:rsidP="00432234">
      <w:pPr>
        <w:pStyle w:val="STNoteSpec"/>
        <w:rPr>
          <w:szCs w:val="18"/>
        </w:rPr>
      </w:pPr>
      <w:r w:rsidRPr="006600C0">
        <w:rPr>
          <w:szCs w:val="18"/>
        </w:rPr>
        <w:t>******************************************</w:t>
      </w:r>
    </w:p>
    <w:p w:rsidR="00432234" w:rsidRPr="006600C0" w:rsidRDefault="00432234" w:rsidP="00432234">
      <w:pPr>
        <w:pStyle w:val="STNoteSpec"/>
        <w:rPr>
          <w:szCs w:val="18"/>
        </w:rPr>
      </w:pPr>
      <w:r w:rsidRPr="006600C0">
        <w:rPr>
          <w:szCs w:val="18"/>
        </w:rPr>
        <w:t xml:space="preserve">Refer to Arkema's Kynar </w:t>
      </w:r>
      <w:r w:rsidRPr="00C35B3B">
        <w:rPr>
          <w:szCs w:val="18"/>
        </w:rPr>
        <w:t>500</w:t>
      </w:r>
      <w:r w:rsidRPr="00C35B3B">
        <w:rPr>
          <w:vertAlign w:val="superscript"/>
        </w:rPr>
        <w:t>®</w:t>
      </w:r>
      <w:r w:rsidRPr="00C35B3B">
        <w:rPr>
          <w:szCs w:val="18"/>
        </w:rPr>
        <w:t xml:space="preserve"> web site for current list of manufacturers licensed to provide coating systems containing Kynar 500</w:t>
      </w:r>
      <w:r w:rsidRPr="00C35B3B">
        <w:rPr>
          <w:vertAlign w:val="superscript"/>
        </w:rPr>
        <w:t>®</w:t>
      </w:r>
      <w:r w:rsidRPr="00C35B3B">
        <w:rPr>
          <w:szCs w:val="18"/>
        </w:rPr>
        <w:t xml:space="preserve"> </w:t>
      </w:r>
      <w:r w:rsidRPr="00C35B3B">
        <w:t>FSF</w:t>
      </w:r>
      <w:r w:rsidRPr="00C35B3B">
        <w:rPr>
          <w:vertAlign w:val="superscript"/>
        </w:rPr>
        <w:t>®</w:t>
      </w:r>
      <w:r w:rsidRPr="00C35B3B">
        <w:t xml:space="preserve"> resin</w:t>
      </w:r>
      <w:r w:rsidRPr="006600C0">
        <w:t xml:space="preserve"> by </w:t>
      </w:r>
      <w:r w:rsidRPr="006600C0">
        <w:rPr>
          <w:szCs w:val="18"/>
        </w:rPr>
        <w:t xml:space="preserve">Arkema.  </w:t>
      </w:r>
      <w:hyperlink r:id="rId11" w:history="1">
        <w:r w:rsidRPr="00F93232">
          <w:rPr>
            <w:rStyle w:val="Lienhypertexte"/>
            <w:szCs w:val="18"/>
          </w:rPr>
          <w:t>www.kynar500.com</w:t>
        </w:r>
      </w:hyperlink>
      <w:r>
        <w:rPr>
          <w:szCs w:val="18"/>
        </w:rPr>
        <w:t xml:space="preserve">  </w:t>
      </w:r>
    </w:p>
    <w:p w:rsidR="00432234" w:rsidRPr="006600C0" w:rsidRDefault="00432234" w:rsidP="00432234">
      <w:pPr>
        <w:pStyle w:val="STNoteSpec"/>
        <w:rPr>
          <w:szCs w:val="18"/>
        </w:rPr>
      </w:pPr>
      <w:r w:rsidRPr="006600C0">
        <w:rPr>
          <w:szCs w:val="18"/>
        </w:rPr>
        <w:t>******************************************</w:t>
      </w:r>
    </w:p>
    <w:p w:rsidR="00432234" w:rsidRPr="006600C0" w:rsidRDefault="00432234" w:rsidP="00432234">
      <w:pPr>
        <w:pStyle w:val="SPECText4"/>
      </w:pPr>
      <w:r w:rsidRPr="006600C0">
        <w:t>&lt;Insert name of Kynar 500</w:t>
      </w:r>
      <w:r w:rsidRPr="00514504">
        <w:rPr>
          <w:vertAlign w:val="superscript"/>
        </w:rPr>
        <w:t>®</w:t>
      </w:r>
      <w:r w:rsidRPr="006600C0">
        <w:t xml:space="preserve"> </w:t>
      </w:r>
      <w:r>
        <w:t>FSF</w:t>
      </w:r>
      <w:r w:rsidRPr="00C35B3B">
        <w:rPr>
          <w:vertAlign w:val="superscript"/>
        </w:rPr>
        <w:t>®</w:t>
      </w:r>
      <w:r>
        <w:t xml:space="preserve"> </w:t>
      </w:r>
      <w:r w:rsidRPr="006600C0">
        <w:t>licensee&gt;</w:t>
      </w:r>
    </w:p>
    <w:p w:rsidR="00432234" w:rsidRPr="006600C0" w:rsidRDefault="00432234" w:rsidP="00432234">
      <w:pPr>
        <w:pStyle w:val="SPECText4"/>
      </w:pPr>
      <w:r w:rsidRPr="006600C0">
        <w:t>&lt;Insert name of Kynar 500</w:t>
      </w:r>
      <w:r w:rsidRPr="00514504">
        <w:rPr>
          <w:vertAlign w:val="superscript"/>
        </w:rPr>
        <w:t>®</w:t>
      </w:r>
      <w:r w:rsidRPr="006600C0">
        <w:t xml:space="preserve"> </w:t>
      </w:r>
      <w:r>
        <w:t>FSF</w:t>
      </w:r>
      <w:r w:rsidRPr="00C35B3B">
        <w:rPr>
          <w:vertAlign w:val="superscript"/>
        </w:rPr>
        <w:t>®</w:t>
      </w:r>
      <w:r>
        <w:t xml:space="preserve"> </w:t>
      </w:r>
      <w:r w:rsidRPr="006600C0">
        <w:t>licensee&gt;</w:t>
      </w:r>
    </w:p>
    <w:p w:rsidR="00432234" w:rsidRPr="006600C0" w:rsidRDefault="00432234" w:rsidP="00432234">
      <w:pPr>
        <w:pStyle w:val="SPECText4"/>
      </w:pPr>
      <w:r w:rsidRPr="006600C0">
        <w:t>&lt;Insert name of Kynar 500</w:t>
      </w:r>
      <w:r w:rsidRPr="00514504">
        <w:rPr>
          <w:vertAlign w:val="superscript"/>
        </w:rPr>
        <w:t>®</w:t>
      </w:r>
      <w:r w:rsidRPr="006600C0">
        <w:t xml:space="preserve"> </w:t>
      </w:r>
      <w:r>
        <w:t>FSF</w:t>
      </w:r>
      <w:r w:rsidRPr="00C35B3B">
        <w:rPr>
          <w:vertAlign w:val="superscript"/>
        </w:rPr>
        <w:t>®</w:t>
      </w:r>
      <w:r>
        <w:t xml:space="preserve"> </w:t>
      </w:r>
      <w:r w:rsidRPr="006600C0">
        <w:t>licensee&gt;</w:t>
      </w:r>
    </w:p>
    <w:p w:rsidR="00432234" w:rsidRPr="006600C0" w:rsidRDefault="00432234" w:rsidP="00432234">
      <w:pPr>
        <w:pStyle w:val="SPECText4"/>
      </w:pPr>
      <w:r w:rsidRPr="006600C0">
        <w:t>Substitutions: [Section 01 60 00 - Product Requirements] [Section &lt;insert section number and title&gt;] [Not Permitted].</w:t>
      </w:r>
    </w:p>
    <w:p w:rsidR="00432234" w:rsidRPr="006600C0" w:rsidRDefault="00432234" w:rsidP="00432234">
      <w:pPr>
        <w:pStyle w:val="STNoteSpec"/>
        <w:rPr>
          <w:szCs w:val="18"/>
        </w:rPr>
      </w:pPr>
    </w:p>
    <w:p w:rsidR="00432234" w:rsidRPr="006600C0" w:rsidRDefault="00432234" w:rsidP="00432234">
      <w:pPr>
        <w:pStyle w:val="STNoteSpec"/>
        <w:rPr>
          <w:szCs w:val="18"/>
        </w:rPr>
      </w:pPr>
      <w:r w:rsidRPr="006600C0">
        <w:rPr>
          <w:szCs w:val="18"/>
        </w:rPr>
        <w:t>******************************************</w:t>
      </w:r>
    </w:p>
    <w:p w:rsidR="00432234" w:rsidRPr="006600C0" w:rsidRDefault="00432234" w:rsidP="00432234">
      <w:pPr>
        <w:pStyle w:val="STNoteSpec"/>
        <w:rPr>
          <w:szCs w:val="18"/>
        </w:rPr>
      </w:pPr>
      <w:r w:rsidRPr="006600C0">
        <w:rPr>
          <w:szCs w:val="18"/>
        </w:rPr>
        <w:t>Select one or more of the following systems in the next 4 articles according to the project requirements.  If selecting more than one system, clearly indicate the limits of each system and identify each system on the drawings.</w:t>
      </w:r>
    </w:p>
    <w:p w:rsidR="00432234" w:rsidRPr="006600C0" w:rsidRDefault="00432234" w:rsidP="00432234">
      <w:pPr>
        <w:pStyle w:val="STNoteSpec"/>
        <w:rPr>
          <w:szCs w:val="18"/>
        </w:rPr>
      </w:pPr>
      <w:r w:rsidRPr="006600C0">
        <w:rPr>
          <w:szCs w:val="18"/>
        </w:rPr>
        <w:t>******************************************</w:t>
      </w:r>
    </w:p>
    <w:p w:rsidR="00432234" w:rsidRPr="006600C0" w:rsidRDefault="00432234" w:rsidP="00432234">
      <w:pPr>
        <w:pStyle w:val="SPECText2"/>
      </w:pPr>
      <w:r w:rsidRPr="006600C0">
        <w:lastRenderedPageBreak/>
        <w:t>Superior Performance Organic Coating on Aluminum Extrusions</w:t>
      </w:r>
    </w:p>
    <w:p w:rsidR="00432234" w:rsidRPr="006600C0" w:rsidRDefault="00432234" w:rsidP="00432234">
      <w:pPr>
        <w:pStyle w:val="SPECText3"/>
      </w:pPr>
      <w:r w:rsidRPr="006600C0">
        <w:t xml:space="preserve">Liquid Fluoropolymer Aluminum Extrusion Coatings, AAMA 2605: Minimum 70 percent </w:t>
      </w:r>
      <w:r>
        <w:t>Kynar 500</w:t>
      </w:r>
      <w:r w:rsidRPr="00514504">
        <w:rPr>
          <w:vertAlign w:val="superscript"/>
        </w:rPr>
        <w:t>®</w:t>
      </w:r>
      <w:r>
        <w:t xml:space="preserve"> FSF</w:t>
      </w:r>
      <w:r w:rsidRPr="00514504">
        <w:rPr>
          <w:vertAlign w:val="superscript"/>
        </w:rPr>
        <w:t>®</w:t>
      </w:r>
      <w:r>
        <w:t xml:space="preserve"> </w:t>
      </w:r>
      <w:r w:rsidRPr="006600C0">
        <w:t>PVDF resin, by weight, in color coat [and clear coat]</w:t>
      </w:r>
    </w:p>
    <w:p w:rsidR="00432234" w:rsidRPr="006600C0" w:rsidRDefault="00432234" w:rsidP="00432234">
      <w:pPr>
        <w:pStyle w:val="STNoteSpec"/>
        <w:rPr>
          <w:szCs w:val="18"/>
        </w:rPr>
      </w:pPr>
      <w:r w:rsidRPr="006600C0">
        <w:rPr>
          <w:szCs w:val="18"/>
        </w:rPr>
        <w:t>******************************************</w:t>
      </w:r>
    </w:p>
    <w:p w:rsidR="00432234" w:rsidRPr="006600C0" w:rsidRDefault="00432234" w:rsidP="00432234">
      <w:pPr>
        <w:pStyle w:val="STNoteSpec"/>
        <w:rPr>
          <w:szCs w:val="18"/>
        </w:rPr>
      </w:pPr>
      <w:r w:rsidRPr="006600C0">
        <w:rPr>
          <w:szCs w:val="18"/>
        </w:rPr>
        <w:t xml:space="preserve">See </w:t>
      </w:r>
      <w:hyperlink r:id="rId12" w:history="1">
        <w:r w:rsidRPr="006600C0">
          <w:rPr>
            <w:rStyle w:val="Lienhypertexte"/>
            <w:szCs w:val="18"/>
          </w:rPr>
          <w:t>www.kynar500.com</w:t>
        </w:r>
      </w:hyperlink>
      <w:r w:rsidRPr="006600C0">
        <w:rPr>
          <w:szCs w:val="18"/>
        </w:rPr>
        <w:t xml:space="preserve"> for an up to date list of coatings containing Kynar 500® FSF® resin.</w:t>
      </w:r>
    </w:p>
    <w:p w:rsidR="00432234" w:rsidRPr="006600C0" w:rsidRDefault="00432234" w:rsidP="00432234">
      <w:pPr>
        <w:pStyle w:val="STNoteSpec"/>
        <w:rPr>
          <w:szCs w:val="18"/>
        </w:rPr>
      </w:pPr>
      <w:r w:rsidRPr="006600C0">
        <w:rPr>
          <w:szCs w:val="18"/>
        </w:rPr>
        <w:t>******************************************</w:t>
      </w:r>
    </w:p>
    <w:p w:rsidR="00432234" w:rsidRPr="006600C0" w:rsidRDefault="00432234" w:rsidP="00432234">
      <w:pPr>
        <w:pStyle w:val="SPECText4"/>
      </w:pPr>
      <w:proofErr w:type="gramStart"/>
      <w:r w:rsidRPr="006600C0">
        <w:t>Product :</w:t>
      </w:r>
      <w:proofErr w:type="gramEnd"/>
      <w:r w:rsidRPr="006600C0">
        <w:t xml:space="preserve">  &lt;insert product name&gt;</w:t>
      </w:r>
    </w:p>
    <w:p w:rsidR="00432234" w:rsidRPr="006600C0" w:rsidRDefault="00432234" w:rsidP="00432234">
      <w:pPr>
        <w:pStyle w:val="SPECText4"/>
      </w:pPr>
      <w:r w:rsidRPr="006600C0">
        <w:t>Pencil Hardness, ASTM D3363: F minimum.</w:t>
      </w:r>
    </w:p>
    <w:p w:rsidR="00432234" w:rsidRPr="006600C0" w:rsidRDefault="00432234" w:rsidP="00432234">
      <w:pPr>
        <w:pStyle w:val="SPECText4"/>
      </w:pPr>
      <w:r w:rsidRPr="006600C0">
        <w:t>Dry Film Thickness, ASTM D1400: 0.20 mil primer coat plus 1.0 mil color coat, 1.20 mil total, minimum thickness.</w:t>
      </w:r>
    </w:p>
    <w:p w:rsidR="00432234" w:rsidRPr="006600C0" w:rsidRDefault="00432234" w:rsidP="00432234">
      <w:pPr>
        <w:pStyle w:val="SPECText4"/>
      </w:pPr>
      <w:r w:rsidRPr="006600C0">
        <w:t>Dry Film Thickness, ASTM D1400: 0.20 mil primer coat plus [1 mil barrier coat,] 1.0 mil color coat and 0.4 mil clear topcoat, [1.6 mil] [2.6 mil] total, minimum thickness.</w:t>
      </w:r>
    </w:p>
    <w:p w:rsidR="00432234" w:rsidRPr="006600C0" w:rsidRDefault="00432234" w:rsidP="00432234">
      <w:pPr>
        <w:pStyle w:val="STEditOR"/>
      </w:pPr>
      <w:r w:rsidRPr="006600C0">
        <w:t>***** [OR] ******</w:t>
      </w:r>
    </w:p>
    <w:p w:rsidR="00432234" w:rsidRPr="006600C0" w:rsidRDefault="00432234" w:rsidP="00432234">
      <w:pPr>
        <w:pStyle w:val="SPECText2"/>
      </w:pPr>
      <w:r w:rsidRPr="006600C0">
        <w:t>High Performance Organic Coating on Aluminum Extrusions</w:t>
      </w:r>
    </w:p>
    <w:p w:rsidR="00432234" w:rsidRPr="006600C0" w:rsidRDefault="00432234" w:rsidP="00432234">
      <w:pPr>
        <w:pStyle w:val="SPECText3"/>
      </w:pPr>
      <w:r w:rsidRPr="006600C0">
        <w:t xml:space="preserve">High Performance Liquid Fluoropolymer Aluminum Extrusion Coatings, AAMA 2604: Minimum 50 percent </w:t>
      </w:r>
      <w:r>
        <w:t>Kynar</w:t>
      </w:r>
      <w:r w:rsidRPr="00514504">
        <w:rPr>
          <w:vertAlign w:val="superscript"/>
        </w:rPr>
        <w:t>®</w:t>
      </w:r>
      <w:r>
        <w:t xml:space="preserve"> </w:t>
      </w:r>
      <w:r w:rsidRPr="006600C0">
        <w:t>PVDF resin, by weight, in color coat.</w:t>
      </w:r>
    </w:p>
    <w:p w:rsidR="00432234" w:rsidRPr="006600C0" w:rsidRDefault="00432234" w:rsidP="00432234">
      <w:pPr>
        <w:pStyle w:val="STNoteSpec"/>
        <w:rPr>
          <w:szCs w:val="18"/>
        </w:rPr>
      </w:pPr>
      <w:r w:rsidRPr="006600C0">
        <w:rPr>
          <w:szCs w:val="18"/>
        </w:rPr>
        <w:t>******************************************</w:t>
      </w:r>
    </w:p>
    <w:p w:rsidR="00432234" w:rsidRPr="006600C0" w:rsidRDefault="00432234" w:rsidP="00432234">
      <w:pPr>
        <w:pStyle w:val="STNoteSpec"/>
        <w:rPr>
          <w:szCs w:val="18"/>
        </w:rPr>
      </w:pPr>
      <w:r w:rsidRPr="006600C0">
        <w:rPr>
          <w:szCs w:val="18"/>
        </w:rPr>
        <w:t xml:space="preserve">See </w:t>
      </w:r>
      <w:hyperlink r:id="rId13" w:history="1">
        <w:r w:rsidRPr="006600C0">
          <w:rPr>
            <w:rStyle w:val="Lienhypertexte"/>
            <w:szCs w:val="18"/>
          </w:rPr>
          <w:t>www.kynar500.com</w:t>
        </w:r>
      </w:hyperlink>
      <w:r w:rsidRPr="006600C0">
        <w:rPr>
          <w:szCs w:val="18"/>
        </w:rPr>
        <w:t xml:space="preserve"> for an up to date list of 50% coatings containing Kynar® resin.</w:t>
      </w:r>
    </w:p>
    <w:p w:rsidR="00432234" w:rsidRPr="006600C0" w:rsidRDefault="00432234" w:rsidP="00432234">
      <w:pPr>
        <w:pStyle w:val="STNoteSpec"/>
        <w:rPr>
          <w:szCs w:val="18"/>
        </w:rPr>
      </w:pPr>
      <w:r w:rsidRPr="006600C0">
        <w:rPr>
          <w:szCs w:val="18"/>
        </w:rPr>
        <w:t>******************************************</w:t>
      </w:r>
    </w:p>
    <w:p w:rsidR="00432234" w:rsidRPr="006600C0" w:rsidRDefault="00432234" w:rsidP="00432234">
      <w:pPr>
        <w:pStyle w:val="SPECText4"/>
      </w:pPr>
      <w:proofErr w:type="gramStart"/>
      <w:r w:rsidRPr="006600C0">
        <w:t>Product :</w:t>
      </w:r>
      <w:proofErr w:type="gramEnd"/>
      <w:r w:rsidRPr="006600C0">
        <w:t xml:space="preserve">  &lt;insert product name&gt;</w:t>
      </w:r>
    </w:p>
    <w:p w:rsidR="00432234" w:rsidRPr="006600C0" w:rsidRDefault="00432234" w:rsidP="00432234">
      <w:pPr>
        <w:pStyle w:val="SPECText4"/>
      </w:pPr>
      <w:r w:rsidRPr="006600C0">
        <w:t>Pencil Hardness, ASTM D3363: F minimum.</w:t>
      </w:r>
    </w:p>
    <w:p w:rsidR="00432234" w:rsidRPr="006600C0" w:rsidRDefault="00432234" w:rsidP="00432234">
      <w:pPr>
        <w:pStyle w:val="SPECText4"/>
      </w:pPr>
      <w:r w:rsidRPr="006600C0">
        <w:t>Dry Film Thickness, ASTM D1400: 0.20 mil primer coat plus 1.0 mil color coat, 1.20 mil total, minimum thickness.</w:t>
      </w:r>
    </w:p>
    <w:p w:rsidR="00432234" w:rsidRPr="006600C0" w:rsidRDefault="00432234" w:rsidP="00432234">
      <w:pPr>
        <w:pStyle w:val="STEditOR"/>
      </w:pPr>
      <w:r w:rsidRPr="006600C0">
        <w:t>***** [OR] ******</w:t>
      </w:r>
    </w:p>
    <w:p w:rsidR="00432234" w:rsidRPr="006600C0" w:rsidRDefault="00432234" w:rsidP="00432234">
      <w:pPr>
        <w:pStyle w:val="SPECText2"/>
      </w:pPr>
      <w:r w:rsidRPr="006600C0">
        <w:t>Superior Performance Organic Coatings on Aluminum Panels</w:t>
      </w:r>
    </w:p>
    <w:p w:rsidR="00432234" w:rsidRPr="006600C0" w:rsidRDefault="00432234" w:rsidP="00432234">
      <w:pPr>
        <w:pStyle w:val="SPECText3"/>
      </w:pPr>
      <w:r w:rsidRPr="006600C0">
        <w:t xml:space="preserve">Superior Performance Liquid Fluoropolymer Coil Coatings, AAMA 2605: Minimum 70 percent </w:t>
      </w:r>
      <w:r>
        <w:t>Kynar 500</w:t>
      </w:r>
      <w:r w:rsidRPr="00514504">
        <w:rPr>
          <w:vertAlign w:val="superscript"/>
        </w:rPr>
        <w:t>®</w:t>
      </w:r>
      <w:r>
        <w:t xml:space="preserve"> FSF</w:t>
      </w:r>
      <w:r w:rsidRPr="00514504">
        <w:rPr>
          <w:vertAlign w:val="superscript"/>
        </w:rPr>
        <w:t>®</w:t>
      </w:r>
      <w:r>
        <w:t xml:space="preserve"> </w:t>
      </w:r>
      <w:r w:rsidRPr="006600C0">
        <w:t>PVDF resin, by weight, in color coat.</w:t>
      </w:r>
    </w:p>
    <w:p w:rsidR="00432234" w:rsidRPr="006600C0" w:rsidRDefault="00432234" w:rsidP="00432234">
      <w:pPr>
        <w:pStyle w:val="STNoteSpec"/>
        <w:rPr>
          <w:szCs w:val="18"/>
        </w:rPr>
      </w:pPr>
      <w:r w:rsidRPr="006600C0">
        <w:rPr>
          <w:szCs w:val="18"/>
        </w:rPr>
        <w:t>******************************************</w:t>
      </w:r>
    </w:p>
    <w:p w:rsidR="00432234" w:rsidRPr="006600C0" w:rsidRDefault="00432234" w:rsidP="00432234">
      <w:pPr>
        <w:pStyle w:val="STNoteSpec"/>
        <w:rPr>
          <w:szCs w:val="18"/>
        </w:rPr>
      </w:pPr>
      <w:r w:rsidRPr="006600C0">
        <w:rPr>
          <w:szCs w:val="18"/>
        </w:rPr>
        <w:t xml:space="preserve">See </w:t>
      </w:r>
      <w:hyperlink r:id="rId14" w:history="1">
        <w:r w:rsidRPr="006600C0">
          <w:rPr>
            <w:rStyle w:val="Lienhypertexte"/>
            <w:szCs w:val="18"/>
          </w:rPr>
          <w:t>www.kynar500.com</w:t>
        </w:r>
      </w:hyperlink>
      <w:r w:rsidRPr="006600C0">
        <w:rPr>
          <w:szCs w:val="18"/>
        </w:rPr>
        <w:t xml:space="preserve"> for an up to date list of coatings containing Kynar 500® FSF® resin.</w:t>
      </w:r>
    </w:p>
    <w:p w:rsidR="00432234" w:rsidRPr="006600C0" w:rsidRDefault="00432234" w:rsidP="00432234">
      <w:pPr>
        <w:pStyle w:val="STNoteSpec"/>
        <w:rPr>
          <w:szCs w:val="18"/>
        </w:rPr>
      </w:pPr>
      <w:r w:rsidRPr="006600C0">
        <w:rPr>
          <w:szCs w:val="18"/>
        </w:rPr>
        <w:t>******************************************</w:t>
      </w:r>
    </w:p>
    <w:p w:rsidR="00432234" w:rsidRPr="006600C0" w:rsidRDefault="00432234" w:rsidP="00432234">
      <w:pPr>
        <w:pStyle w:val="SPECText4"/>
      </w:pPr>
      <w:proofErr w:type="gramStart"/>
      <w:r w:rsidRPr="006600C0">
        <w:t>Product :</w:t>
      </w:r>
      <w:proofErr w:type="gramEnd"/>
      <w:r w:rsidRPr="006600C0">
        <w:t xml:space="preserve">  &lt;insert product name&gt;</w:t>
      </w:r>
    </w:p>
    <w:p w:rsidR="00432234" w:rsidRPr="006600C0" w:rsidRDefault="00432234" w:rsidP="00432234">
      <w:pPr>
        <w:pStyle w:val="SPECText4"/>
      </w:pPr>
      <w:r w:rsidRPr="006600C0">
        <w:t>Pencil Hardness, ASTM D3363: F minimum.</w:t>
      </w:r>
    </w:p>
    <w:p w:rsidR="00432234" w:rsidRPr="006600C0" w:rsidRDefault="00432234" w:rsidP="00432234">
      <w:pPr>
        <w:pStyle w:val="SPECText4"/>
      </w:pPr>
      <w:r w:rsidRPr="006600C0">
        <w:t>Dry Film Thickness, ASTM D1400: 0.20 mil primer coat plus 1.0 mil color coat, 1.20 mil total, minimum thickness.</w:t>
      </w:r>
    </w:p>
    <w:p w:rsidR="00432234" w:rsidRPr="006600C0" w:rsidRDefault="00432234" w:rsidP="00432234">
      <w:pPr>
        <w:pStyle w:val="SPECText4"/>
      </w:pPr>
      <w:r w:rsidRPr="006600C0">
        <w:t>Dry Film Thickness, ASTM D1400: 0.20 mil primer coat plus [1 mil barrier coat,] 1.0 mil color coat and 0.4 mil clear topcoat, [1.6 mil] [2.6 mil] total, minimum thickness.</w:t>
      </w:r>
    </w:p>
    <w:p w:rsidR="00432234" w:rsidRPr="006600C0" w:rsidRDefault="00432234" w:rsidP="00432234">
      <w:pPr>
        <w:pStyle w:val="STEditOR"/>
      </w:pPr>
      <w:r w:rsidRPr="006600C0">
        <w:t>***** [OR] ******</w:t>
      </w:r>
    </w:p>
    <w:p w:rsidR="00432234" w:rsidRPr="006600C0" w:rsidRDefault="00432234" w:rsidP="00432234">
      <w:pPr>
        <w:pStyle w:val="SPECText2"/>
      </w:pPr>
      <w:r w:rsidRPr="006600C0">
        <w:t>High Performance Organic Coatings on Coil Coated Architectural Hot Dipped Galvanized (HDG) and Zinc-Aluminum Coated Steel Substrates</w:t>
      </w:r>
    </w:p>
    <w:p w:rsidR="00432234" w:rsidRPr="006600C0" w:rsidRDefault="00432234" w:rsidP="00432234">
      <w:pPr>
        <w:pStyle w:val="SPECText3"/>
      </w:pPr>
      <w:r w:rsidRPr="006600C0">
        <w:t xml:space="preserve">High Performance Liquid Fluoropolymer Coil Coatings, AAMA 621: Minimum 50 percent </w:t>
      </w:r>
      <w:r>
        <w:t>Kynar</w:t>
      </w:r>
      <w:r w:rsidRPr="00514504">
        <w:rPr>
          <w:vertAlign w:val="superscript"/>
        </w:rPr>
        <w:t>®</w:t>
      </w:r>
      <w:r>
        <w:t xml:space="preserve"> </w:t>
      </w:r>
      <w:r w:rsidRPr="006600C0">
        <w:t>PVDF resin, by weight, in color coat.</w:t>
      </w:r>
    </w:p>
    <w:p w:rsidR="00432234" w:rsidRPr="006600C0" w:rsidRDefault="00432234" w:rsidP="00432234">
      <w:pPr>
        <w:pStyle w:val="STNoteSpec"/>
        <w:rPr>
          <w:szCs w:val="18"/>
        </w:rPr>
      </w:pPr>
      <w:r w:rsidRPr="006600C0">
        <w:rPr>
          <w:szCs w:val="18"/>
        </w:rPr>
        <w:lastRenderedPageBreak/>
        <w:t>******************************************</w:t>
      </w:r>
    </w:p>
    <w:p w:rsidR="00432234" w:rsidRPr="006600C0" w:rsidRDefault="00432234" w:rsidP="00432234">
      <w:pPr>
        <w:pStyle w:val="STNoteSpec"/>
        <w:rPr>
          <w:szCs w:val="18"/>
        </w:rPr>
      </w:pPr>
      <w:r w:rsidRPr="006600C0">
        <w:rPr>
          <w:szCs w:val="18"/>
        </w:rPr>
        <w:t xml:space="preserve">See </w:t>
      </w:r>
      <w:hyperlink r:id="rId15" w:history="1">
        <w:r w:rsidRPr="006600C0">
          <w:rPr>
            <w:rStyle w:val="Lienhypertexte"/>
            <w:szCs w:val="18"/>
          </w:rPr>
          <w:t>www.kynar500.com</w:t>
        </w:r>
      </w:hyperlink>
      <w:r w:rsidRPr="006600C0">
        <w:rPr>
          <w:szCs w:val="18"/>
        </w:rPr>
        <w:t xml:space="preserve"> for an up to date list of 50% coatings containing Kynar® resin.</w:t>
      </w:r>
    </w:p>
    <w:p w:rsidR="00432234" w:rsidRPr="006600C0" w:rsidRDefault="00432234" w:rsidP="00432234">
      <w:pPr>
        <w:pStyle w:val="STNoteSpec"/>
        <w:rPr>
          <w:szCs w:val="18"/>
        </w:rPr>
      </w:pPr>
      <w:r w:rsidRPr="006600C0">
        <w:rPr>
          <w:szCs w:val="18"/>
        </w:rPr>
        <w:t>******************************************</w:t>
      </w:r>
    </w:p>
    <w:p w:rsidR="00432234" w:rsidRPr="006600C0" w:rsidRDefault="00432234" w:rsidP="00432234">
      <w:pPr>
        <w:pStyle w:val="SPECText4"/>
      </w:pPr>
      <w:proofErr w:type="gramStart"/>
      <w:r w:rsidRPr="006600C0">
        <w:t>Product :</w:t>
      </w:r>
      <w:proofErr w:type="gramEnd"/>
      <w:r w:rsidRPr="006600C0">
        <w:t xml:space="preserve">  &lt;insert product name&gt;</w:t>
      </w:r>
    </w:p>
    <w:p w:rsidR="00432234" w:rsidRPr="006600C0" w:rsidRDefault="00432234" w:rsidP="00432234">
      <w:pPr>
        <w:pStyle w:val="SPECText4"/>
      </w:pPr>
      <w:r w:rsidRPr="006600C0">
        <w:t>Pencil Hardness, ASTM D3363: HB minimum.</w:t>
      </w:r>
    </w:p>
    <w:p w:rsidR="00432234" w:rsidRPr="006600C0" w:rsidRDefault="00432234" w:rsidP="00432234">
      <w:pPr>
        <w:pStyle w:val="SPECText4"/>
      </w:pPr>
      <w:r w:rsidRPr="006600C0">
        <w:t>Dry Film Thickness, ASTM D1400: 0.20 mil primer coat plus 0.70 mil color coat, 0.90 mil total, minimum thickness.</w:t>
      </w:r>
    </w:p>
    <w:p w:rsidR="00432234" w:rsidRPr="006600C0" w:rsidRDefault="00432234" w:rsidP="00432234">
      <w:pPr>
        <w:pStyle w:val="SPECText2"/>
      </w:pPr>
      <w:r w:rsidRPr="006600C0">
        <w:t>PRIMER MATERIALS</w:t>
      </w:r>
    </w:p>
    <w:p w:rsidR="00432234" w:rsidRPr="006600C0" w:rsidRDefault="00432234" w:rsidP="00432234">
      <w:pPr>
        <w:pStyle w:val="SPECText3"/>
      </w:pPr>
      <w:r w:rsidRPr="006600C0">
        <w:t>Manufacturer's standard for finish and substrate indicated.</w:t>
      </w:r>
    </w:p>
    <w:p w:rsidR="00432234" w:rsidRPr="006600C0" w:rsidRDefault="00432234" w:rsidP="00432234">
      <w:pPr>
        <w:pStyle w:val="SPECText2"/>
      </w:pPr>
      <w:r w:rsidRPr="006600C0">
        <w:t>SHOP FINISHING METHODS</w:t>
      </w:r>
    </w:p>
    <w:p w:rsidR="00432234" w:rsidRPr="006600C0" w:rsidRDefault="00432234" w:rsidP="00432234">
      <w:pPr>
        <w:pStyle w:val="SPECText3"/>
      </w:pPr>
      <w:r w:rsidRPr="006600C0">
        <w:t>Mechanically clean and chemically pretreat fabricated items in accordance with the coating manufacturer’s requirements and AAMA requirements for the finish indicated.</w:t>
      </w:r>
    </w:p>
    <w:p w:rsidR="00432234" w:rsidRPr="006600C0" w:rsidRDefault="00432234" w:rsidP="00432234">
      <w:pPr>
        <w:pStyle w:val="SPECText3"/>
      </w:pPr>
      <w:r w:rsidRPr="006600C0">
        <w:t>Apply primer and finish coats in accordance with the coating manufacturer’s requirements for the finish indicated.</w:t>
      </w:r>
    </w:p>
    <w:p w:rsidR="00432234" w:rsidRPr="006600C0" w:rsidRDefault="00432234" w:rsidP="00432234">
      <w:pPr>
        <w:pStyle w:val="SPECText2"/>
      </w:pPr>
      <w:r w:rsidRPr="006600C0">
        <w:t>SOURCE QUALITY CONTROL AND TESTS</w:t>
      </w:r>
    </w:p>
    <w:p w:rsidR="00432234" w:rsidRPr="006600C0" w:rsidRDefault="00432234" w:rsidP="00432234">
      <w:pPr>
        <w:pStyle w:val="SPECText3"/>
      </w:pPr>
      <w:r w:rsidRPr="006600C0">
        <w:t>Section [01 40 00 - Quality Requirements] &lt;insert section number and title&gt;: Testing, inspection and analysis requirements.</w:t>
      </w:r>
    </w:p>
    <w:p w:rsidR="00432234" w:rsidRPr="006600C0" w:rsidRDefault="00432234" w:rsidP="00432234">
      <w:pPr>
        <w:pStyle w:val="SPECText3"/>
      </w:pPr>
      <w:r w:rsidRPr="006600C0">
        <w:t>Test coatings in accordance with requirements of AAMA 2605 to verify compliance with the following:</w:t>
      </w:r>
    </w:p>
    <w:p w:rsidR="00432234" w:rsidRPr="006600C0" w:rsidRDefault="00432234" w:rsidP="00432234">
      <w:pPr>
        <w:pStyle w:val="SPECText3"/>
        <w:numPr>
          <w:ilvl w:val="0"/>
          <w:numId w:val="0"/>
        </w:numPr>
        <w:ind w:left="547"/>
      </w:pPr>
    </w:p>
    <w:tbl>
      <w:tblPr>
        <w:tblW w:w="8140" w:type="dxa"/>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0"/>
        <w:gridCol w:w="1430"/>
        <w:gridCol w:w="3300"/>
      </w:tblGrid>
      <w:tr w:rsidR="00432234" w:rsidRPr="006600C0">
        <w:trPr>
          <w:trHeight w:val="270"/>
        </w:trPr>
        <w:tc>
          <w:tcPr>
            <w:tcW w:w="3410" w:type="dxa"/>
            <w:shd w:val="clear" w:color="auto" w:fill="auto"/>
          </w:tcPr>
          <w:p w:rsidR="00432234" w:rsidRPr="006600C0" w:rsidRDefault="00432234" w:rsidP="00432234">
            <w:pPr>
              <w:widowControl/>
              <w:rPr>
                <w:rFonts w:ascii="Arial" w:hAnsi="Arial" w:cs="Arial"/>
                <w:snapToGrid/>
                <w:sz w:val="20"/>
              </w:rPr>
            </w:pPr>
            <w:r w:rsidRPr="006600C0">
              <w:rPr>
                <w:rFonts w:ascii="Arial" w:hAnsi="Arial" w:cs="Arial"/>
                <w:snapToGrid/>
                <w:sz w:val="20"/>
              </w:rPr>
              <w:t xml:space="preserve">Property </w:t>
            </w:r>
          </w:p>
        </w:tc>
        <w:tc>
          <w:tcPr>
            <w:tcW w:w="1430" w:type="dxa"/>
            <w:shd w:val="clear" w:color="auto" w:fill="auto"/>
          </w:tcPr>
          <w:p w:rsidR="00432234" w:rsidRPr="006600C0" w:rsidRDefault="00432234" w:rsidP="00432234">
            <w:pPr>
              <w:widowControl/>
              <w:jc w:val="center"/>
              <w:rPr>
                <w:rFonts w:ascii="Arial" w:hAnsi="Arial" w:cs="Arial"/>
                <w:snapToGrid/>
                <w:sz w:val="20"/>
              </w:rPr>
            </w:pPr>
            <w:r w:rsidRPr="006600C0">
              <w:rPr>
                <w:rFonts w:ascii="Arial" w:hAnsi="Arial" w:cs="Arial"/>
                <w:snapToGrid/>
                <w:sz w:val="20"/>
              </w:rPr>
              <w:t>ASTM Test Method</w:t>
            </w:r>
          </w:p>
        </w:tc>
        <w:tc>
          <w:tcPr>
            <w:tcW w:w="3300" w:type="dxa"/>
            <w:shd w:val="clear" w:color="auto" w:fill="auto"/>
          </w:tcPr>
          <w:p w:rsidR="00432234" w:rsidRPr="006600C0" w:rsidRDefault="00432234" w:rsidP="00432234">
            <w:pPr>
              <w:widowControl/>
              <w:rPr>
                <w:rFonts w:ascii="Arial" w:hAnsi="Arial" w:cs="Arial"/>
                <w:snapToGrid/>
                <w:sz w:val="20"/>
              </w:rPr>
            </w:pPr>
            <w:r w:rsidRPr="006600C0">
              <w:rPr>
                <w:rFonts w:ascii="Arial" w:hAnsi="Arial" w:cs="Arial"/>
                <w:snapToGrid/>
                <w:sz w:val="20"/>
              </w:rPr>
              <w:t xml:space="preserve">Performance </w:t>
            </w:r>
          </w:p>
        </w:tc>
      </w:tr>
      <w:tr w:rsidR="00432234" w:rsidRPr="006600C0">
        <w:trPr>
          <w:trHeight w:val="270"/>
        </w:trPr>
        <w:tc>
          <w:tcPr>
            <w:tcW w:w="3410" w:type="dxa"/>
            <w:shd w:val="clear" w:color="auto" w:fill="auto"/>
          </w:tcPr>
          <w:p w:rsidR="00432234" w:rsidRPr="006600C0" w:rsidRDefault="00432234" w:rsidP="00432234">
            <w:pPr>
              <w:widowControl/>
              <w:spacing w:after="120"/>
              <w:rPr>
                <w:rFonts w:ascii="Arial" w:hAnsi="Arial" w:cs="Arial"/>
                <w:snapToGrid/>
                <w:sz w:val="20"/>
              </w:rPr>
            </w:pPr>
            <w:r w:rsidRPr="006600C0">
              <w:rPr>
                <w:rFonts w:ascii="Arial" w:hAnsi="Arial" w:cs="Arial"/>
                <w:snapToGrid/>
                <w:sz w:val="20"/>
              </w:rPr>
              <w:t xml:space="preserve">Color Uniformity </w:t>
            </w:r>
          </w:p>
        </w:tc>
        <w:tc>
          <w:tcPr>
            <w:tcW w:w="1430" w:type="dxa"/>
            <w:shd w:val="clear" w:color="auto" w:fill="auto"/>
          </w:tcPr>
          <w:p w:rsidR="00432234" w:rsidRPr="006600C0" w:rsidRDefault="00432234" w:rsidP="00432234">
            <w:pPr>
              <w:widowControl/>
              <w:spacing w:after="120"/>
              <w:jc w:val="center"/>
              <w:rPr>
                <w:rFonts w:ascii="Arial" w:hAnsi="Arial" w:cs="Arial"/>
                <w:snapToGrid/>
                <w:sz w:val="20"/>
              </w:rPr>
            </w:pPr>
          </w:p>
        </w:tc>
        <w:tc>
          <w:tcPr>
            <w:tcW w:w="3300" w:type="dxa"/>
            <w:shd w:val="clear" w:color="auto" w:fill="auto"/>
          </w:tcPr>
          <w:p w:rsidR="00432234" w:rsidRPr="006600C0" w:rsidRDefault="00432234" w:rsidP="00432234">
            <w:pPr>
              <w:widowControl/>
              <w:spacing w:after="120"/>
              <w:rPr>
                <w:rFonts w:ascii="Arial" w:hAnsi="Arial" w:cs="Arial"/>
                <w:snapToGrid/>
                <w:sz w:val="20"/>
              </w:rPr>
            </w:pPr>
            <w:r w:rsidRPr="006600C0">
              <w:rPr>
                <w:rFonts w:ascii="Arial" w:hAnsi="Arial" w:cs="Arial"/>
                <w:snapToGrid/>
                <w:sz w:val="20"/>
              </w:rPr>
              <w:t xml:space="preserve">Meets or Exceeds Specification </w:t>
            </w:r>
          </w:p>
        </w:tc>
      </w:tr>
      <w:tr w:rsidR="00432234" w:rsidRPr="006600C0">
        <w:trPr>
          <w:trHeight w:val="270"/>
        </w:trPr>
        <w:tc>
          <w:tcPr>
            <w:tcW w:w="3410" w:type="dxa"/>
            <w:shd w:val="clear" w:color="auto" w:fill="auto"/>
          </w:tcPr>
          <w:p w:rsidR="00432234" w:rsidRPr="006600C0" w:rsidRDefault="00432234" w:rsidP="00432234">
            <w:pPr>
              <w:widowControl/>
              <w:spacing w:after="120"/>
              <w:rPr>
                <w:rFonts w:ascii="Arial" w:hAnsi="Arial" w:cs="Arial"/>
                <w:snapToGrid/>
                <w:sz w:val="20"/>
              </w:rPr>
            </w:pPr>
            <w:r w:rsidRPr="006600C0">
              <w:rPr>
                <w:rFonts w:ascii="Arial" w:hAnsi="Arial" w:cs="Arial"/>
                <w:snapToGrid/>
                <w:sz w:val="20"/>
              </w:rPr>
              <w:t xml:space="preserve">Specular Gloss </w:t>
            </w:r>
          </w:p>
        </w:tc>
        <w:tc>
          <w:tcPr>
            <w:tcW w:w="1430" w:type="dxa"/>
            <w:shd w:val="clear" w:color="auto" w:fill="auto"/>
          </w:tcPr>
          <w:p w:rsidR="00432234" w:rsidRPr="006600C0" w:rsidRDefault="00432234" w:rsidP="00432234">
            <w:pPr>
              <w:widowControl/>
              <w:spacing w:after="120"/>
              <w:jc w:val="center"/>
              <w:rPr>
                <w:rFonts w:ascii="Arial" w:hAnsi="Arial" w:cs="Arial"/>
                <w:snapToGrid/>
                <w:sz w:val="20"/>
              </w:rPr>
            </w:pPr>
            <w:r w:rsidRPr="006600C0">
              <w:rPr>
                <w:rFonts w:ascii="Arial" w:hAnsi="Arial" w:cs="Arial"/>
                <w:snapToGrid/>
                <w:sz w:val="20"/>
              </w:rPr>
              <w:t>D 523</w:t>
            </w:r>
          </w:p>
        </w:tc>
        <w:tc>
          <w:tcPr>
            <w:tcW w:w="3300" w:type="dxa"/>
            <w:shd w:val="clear" w:color="auto" w:fill="auto"/>
          </w:tcPr>
          <w:p w:rsidR="00432234" w:rsidRPr="006600C0" w:rsidRDefault="00432234" w:rsidP="00432234">
            <w:pPr>
              <w:widowControl/>
              <w:spacing w:after="120"/>
              <w:rPr>
                <w:rFonts w:ascii="Arial" w:hAnsi="Arial" w:cs="Arial"/>
                <w:snapToGrid/>
                <w:sz w:val="20"/>
              </w:rPr>
            </w:pPr>
            <w:r w:rsidRPr="006600C0">
              <w:rPr>
                <w:rFonts w:ascii="Arial" w:hAnsi="Arial" w:cs="Arial"/>
                <w:snapToGrid/>
                <w:sz w:val="20"/>
              </w:rPr>
              <w:t xml:space="preserve">Medium Gloss </w:t>
            </w:r>
          </w:p>
        </w:tc>
      </w:tr>
      <w:tr w:rsidR="00432234" w:rsidRPr="006600C0">
        <w:trPr>
          <w:trHeight w:val="270"/>
        </w:trPr>
        <w:tc>
          <w:tcPr>
            <w:tcW w:w="3410" w:type="dxa"/>
            <w:shd w:val="clear" w:color="auto" w:fill="auto"/>
          </w:tcPr>
          <w:p w:rsidR="00432234" w:rsidRPr="006600C0" w:rsidRDefault="00432234" w:rsidP="00432234">
            <w:pPr>
              <w:widowControl/>
              <w:spacing w:after="120"/>
              <w:rPr>
                <w:rFonts w:ascii="Arial" w:hAnsi="Arial" w:cs="Arial"/>
                <w:snapToGrid/>
                <w:sz w:val="20"/>
              </w:rPr>
            </w:pPr>
            <w:r w:rsidRPr="006600C0">
              <w:rPr>
                <w:rFonts w:ascii="Arial" w:hAnsi="Arial" w:cs="Arial"/>
                <w:snapToGrid/>
                <w:sz w:val="20"/>
              </w:rPr>
              <w:t xml:space="preserve">Dry Film Hardness </w:t>
            </w:r>
          </w:p>
        </w:tc>
        <w:tc>
          <w:tcPr>
            <w:tcW w:w="1430" w:type="dxa"/>
            <w:shd w:val="clear" w:color="auto" w:fill="auto"/>
          </w:tcPr>
          <w:p w:rsidR="00432234" w:rsidRPr="006600C0" w:rsidRDefault="00432234" w:rsidP="00432234">
            <w:pPr>
              <w:widowControl/>
              <w:spacing w:after="120"/>
              <w:jc w:val="center"/>
              <w:rPr>
                <w:rFonts w:ascii="Arial" w:hAnsi="Arial" w:cs="Arial"/>
                <w:snapToGrid/>
                <w:sz w:val="20"/>
              </w:rPr>
            </w:pPr>
            <w:r w:rsidRPr="006600C0">
              <w:rPr>
                <w:rFonts w:ascii="Arial" w:hAnsi="Arial" w:cs="Arial"/>
                <w:snapToGrid/>
                <w:sz w:val="20"/>
              </w:rPr>
              <w:t>D 3363</w:t>
            </w:r>
          </w:p>
        </w:tc>
        <w:tc>
          <w:tcPr>
            <w:tcW w:w="3300" w:type="dxa"/>
            <w:shd w:val="clear" w:color="auto" w:fill="auto"/>
          </w:tcPr>
          <w:p w:rsidR="00432234" w:rsidRPr="006600C0" w:rsidRDefault="00432234" w:rsidP="00432234">
            <w:pPr>
              <w:widowControl/>
              <w:spacing w:after="120"/>
              <w:rPr>
                <w:rFonts w:ascii="Arial" w:hAnsi="Arial" w:cs="Arial"/>
                <w:snapToGrid/>
                <w:sz w:val="20"/>
              </w:rPr>
            </w:pPr>
            <w:r w:rsidRPr="006600C0">
              <w:rPr>
                <w:rFonts w:ascii="Arial" w:hAnsi="Arial" w:cs="Arial"/>
                <w:snapToGrid/>
                <w:sz w:val="20"/>
              </w:rPr>
              <w:t xml:space="preserve">Meets or Exceeds Specification </w:t>
            </w:r>
          </w:p>
        </w:tc>
      </w:tr>
      <w:tr w:rsidR="00432234" w:rsidRPr="006600C0">
        <w:trPr>
          <w:trHeight w:val="270"/>
        </w:trPr>
        <w:tc>
          <w:tcPr>
            <w:tcW w:w="3410" w:type="dxa"/>
            <w:shd w:val="clear" w:color="auto" w:fill="auto"/>
          </w:tcPr>
          <w:p w:rsidR="00432234" w:rsidRPr="006600C0" w:rsidRDefault="00432234" w:rsidP="00432234">
            <w:pPr>
              <w:widowControl/>
              <w:spacing w:after="120"/>
              <w:rPr>
                <w:rFonts w:ascii="Arial" w:hAnsi="Arial" w:cs="Arial"/>
                <w:snapToGrid/>
                <w:sz w:val="20"/>
              </w:rPr>
            </w:pPr>
            <w:r w:rsidRPr="006600C0">
              <w:rPr>
                <w:rFonts w:ascii="Arial" w:hAnsi="Arial" w:cs="Arial"/>
                <w:snapToGrid/>
                <w:sz w:val="20"/>
              </w:rPr>
              <w:t xml:space="preserve">Dry Film Adhesion </w:t>
            </w:r>
          </w:p>
        </w:tc>
        <w:tc>
          <w:tcPr>
            <w:tcW w:w="1430" w:type="dxa"/>
            <w:shd w:val="clear" w:color="auto" w:fill="auto"/>
          </w:tcPr>
          <w:p w:rsidR="00432234" w:rsidRPr="006600C0" w:rsidRDefault="00432234" w:rsidP="00432234">
            <w:pPr>
              <w:widowControl/>
              <w:spacing w:after="120"/>
              <w:jc w:val="center"/>
              <w:rPr>
                <w:rFonts w:ascii="Arial" w:hAnsi="Arial" w:cs="Arial"/>
                <w:snapToGrid/>
                <w:sz w:val="20"/>
              </w:rPr>
            </w:pPr>
            <w:r w:rsidRPr="006600C0">
              <w:rPr>
                <w:rFonts w:ascii="Arial" w:hAnsi="Arial" w:cs="Arial"/>
                <w:snapToGrid/>
                <w:sz w:val="20"/>
              </w:rPr>
              <w:t>D 3359</w:t>
            </w:r>
          </w:p>
        </w:tc>
        <w:tc>
          <w:tcPr>
            <w:tcW w:w="3300" w:type="dxa"/>
            <w:shd w:val="clear" w:color="auto" w:fill="auto"/>
          </w:tcPr>
          <w:p w:rsidR="00432234" w:rsidRPr="006600C0" w:rsidRDefault="00432234" w:rsidP="00432234">
            <w:pPr>
              <w:widowControl/>
              <w:spacing w:after="120"/>
              <w:rPr>
                <w:rFonts w:ascii="Arial" w:hAnsi="Arial" w:cs="Arial"/>
                <w:snapToGrid/>
                <w:sz w:val="20"/>
              </w:rPr>
            </w:pPr>
            <w:r w:rsidRPr="006600C0">
              <w:rPr>
                <w:rFonts w:ascii="Arial" w:hAnsi="Arial" w:cs="Arial"/>
                <w:snapToGrid/>
                <w:sz w:val="20"/>
              </w:rPr>
              <w:t xml:space="preserve">No Adhesion Loss </w:t>
            </w:r>
          </w:p>
        </w:tc>
      </w:tr>
      <w:tr w:rsidR="00432234" w:rsidRPr="006600C0">
        <w:trPr>
          <w:trHeight w:val="270"/>
        </w:trPr>
        <w:tc>
          <w:tcPr>
            <w:tcW w:w="3410" w:type="dxa"/>
            <w:shd w:val="clear" w:color="auto" w:fill="auto"/>
          </w:tcPr>
          <w:p w:rsidR="00432234" w:rsidRPr="006600C0" w:rsidRDefault="00432234" w:rsidP="00432234">
            <w:pPr>
              <w:widowControl/>
              <w:spacing w:after="120"/>
              <w:rPr>
                <w:rFonts w:ascii="Arial" w:hAnsi="Arial" w:cs="Arial"/>
                <w:snapToGrid/>
                <w:sz w:val="20"/>
              </w:rPr>
            </w:pPr>
            <w:r w:rsidRPr="006600C0">
              <w:rPr>
                <w:rFonts w:ascii="Arial" w:hAnsi="Arial" w:cs="Arial"/>
                <w:snapToGrid/>
                <w:sz w:val="20"/>
              </w:rPr>
              <w:t xml:space="preserve">Wet Film Adhesion </w:t>
            </w:r>
          </w:p>
        </w:tc>
        <w:tc>
          <w:tcPr>
            <w:tcW w:w="1430" w:type="dxa"/>
            <w:shd w:val="clear" w:color="auto" w:fill="auto"/>
          </w:tcPr>
          <w:p w:rsidR="00432234" w:rsidRPr="006600C0" w:rsidRDefault="00432234" w:rsidP="00432234">
            <w:pPr>
              <w:widowControl/>
              <w:spacing w:after="120"/>
              <w:jc w:val="center"/>
              <w:rPr>
                <w:rFonts w:ascii="Arial" w:hAnsi="Arial" w:cs="Arial"/>
                <w:snapToGrid/>
                <w:sz w:val="20"/>
              </w:rPr>
            </w:pPr>
            <w:r w:rsidRPr="006600C0">
              <w:rPr>
                <w:rFonts w:ascii="Arial" w:hAnsi="Arial" w:cs="Arial"/>
                <w:snapToGrid/>
                <w:sz w:val="20"/>
              </w:rPr>
              <w:t>D 3359</w:t>
            </w:r>
          </w:p>
        </w:tc>
        <w:tc>
          <w:tcPr>
            <w:tcW w:w="3300" w:type="dxa"/>
            <w:shd w:val="clear" w:color="auto" w:fill="auto"/>
          </w:tcPr>
          <w:p w:rsidR="00432234" w:rsidRPr="006600C0" w:rsidRDefault="00432234" w:rsidP="00432234">
            <w:pPr>
              <w:widowControl/>
              <w:spacing w:after="120"/>
              <w:rPr>
                <w:rFonts w:ascii="Arial" w:hAnsi="Arial" w:cs="Arial"/>
                <w:snapToGrid/>
                <w:sz w:val="20"/>
              </w:rPr>
            </w:pPr>
            <w:r w:rsidRPr="006600C0">
              <w:rPr>
                <w:rFonts w:ascii="Arial" w:hAnsi="Arial" w:cs="Arial"/>
                <w:snapToGrid/>
                <w:sz w:val="20"/>
              </w:rPr>
              <w:t xml:space="preserve">No Adhesion Loss </w:t>
            </w:r>
          </w:p>
        </w:tc>
      </w:tr>
      <w:tr w:rsidR="00432234" w:rsidRPr="006600C0">
        <w:trPr>
          <w:trHeight w:val="270"/>
        </w:trPr>
        <w:tc>
          <w:tcPr>
            <w:tcW w:w="3410" w:type="dxa"/>
            <w:shd w:val="clear" w:color="auto" w:fill="auto"/>
          </w:tcPr>
          <w:p w:rsidR="00432234" w:rsidRPr="006600C0" w:rsidRDefault="00432234" w:rsidP="00432234">
            <w:pPr>
              <w:widowControl/>
              <w:spacing w:after="120"/>
              <w:rPr>
                <w:rFonts w:ascii="Arial" w:hAnsi="Arial" w:cs="Arial"/>
                <w:snapToGrid/>
                <w:sz w:val="20"/>
              </w:rPr>
            </w:pPr>
            <w:r w:rsidRPr="006600C0">
              <w:rPr>
                <w:rFonts w:ascii="Arial" w:hAnsi="Arial" w:cs="Arial"/>
                <w:snapToGrid/>
                <w:sz w:val="20"/>
              </w:rPr>
              <w:t xml:space="preserve">Boiling Water Adhesion </w:t>
            </w:r>
          </w:p>
        </w:tc>
        <w:tc>
          <w:tcPr>
            <w:tcW w:w="1430" w:type="dxa"/>
            <w:shd w:val="clear" w:color="auto" w:fill="auto"/>
          </w:tcPr>
          <w:p w:rsidR="00432234" w:rsidRPr="006600C0" w:rsidRDefault="00432234" w:rsidP="00432234">
            <w:pPr>
              <w:widowControl/>
              <w:spacing w:after="120"/>
              <w:jc w:val="center"/>
              <w:rPr>
                <w:rFonts w:ascii="Arial" w:hAnsi="Arial" w:cs="Arial"/>
                <w:snapToGrid/>
                <w:sz w:val="20"/>
              </w:rPr>
            </w:pPr>
            <w:r w:rsidRPr="006600C0">
              <w:rPr>
                <w:rFonts w:ascii="Arial" w:hAnsi="Arial" w:cs="Arial"/>
                <w:snapToGrid/>
                <w:sz w:val="20"/>
              </w:rPr>
              <w:t>D 3359</w:t>
            </w:r>
          </w:p>
        </w:tc>
        <w:tc>
          <w:tcPr>
            <w:tcW w:w="3300" w:type="dxa"/>
            <w:shd w:val="clear" w:color="auto" w:fill="auto"/>
          </w:tcPr>
          <w:p w:rsidR="00432234" w:rsidRPr="006600C0" w:rsidRDefault="00432234" w:rsidP="00432234">
            <w:pPr>
              <w:widowControl/>
              <w:spacing w:after="120"/>
              <w:rPr>
                <w:rFonts w:ascii="Arial" w:hAnsi="Arial" w:cs="Arial"/>
                <w:snapToGrid/>
                <w:sz w:val="20"/>
              </w:rPr>
            </w:pPr>
            <w:r w:rsidRPr="006600C0">
              <w:rPr>
                <w:rFonts w:ascii="Arial" w:hAnsi="Arial" w:cs="Arial"/>
                <w:snapToGrid/>
                <w:sz w:val="20"/>
              </w:rPr>
              <w:t xml:space="preserve">No Adhesion Loss </w:t>
            </w:r>
          </w:p>
        </w:tc>
      </w:tr>
      <w:tr w:rsidR="00432234" w:rsidRPr="006600C0">
        <w:trPr>
          <w:trHeight w:val="270"/>
        </w:trPr>
        <w:tc>
          <w:tcPr>
            <w:tcW w:w="3410" w:type="dxa"/>
            <w:shd w:val="clear" w:color="auto" w:fill="auto"/>
          </w:tcPr>
          <w:p w:rsidR="00432234" w:rsidRPr="006600C0" w:rsidRDefault="00432234" w:rsidP="00432234">
            <w:pPr>
              <w:widowControl/>
              <w:spacing w:after="120"/>
              <w:rPr>
                <w:rFonts w:ascii="Arial" w:hAnsi="Arial" w:cs="Arial"/>
                <w:snapToGrid/>
                <w:sz w:val="20"/>
              </w:rPr>
            </w:pPr>
            <w:r w:rsidRPr="006600C0">
              <w:rPr>
                <w:rFonts w:ascii="Arial" w:hAnsi="Arial" w:cs="Arial"/>
                <w:snapToGrid/>
                <w:sz w:val="20"/>
              </w:rPr>
              <w:t xml:space="preserve">Impact Resistance </w:t>
            </w:r>
          </w:p>
        </w:tc>
        <w:tc>
          <w:tcPr>
            <w:tcW w:w="1430" w:type="dxa"/>
            <w:shd w:val="clear" w:color="auto" w:fill="auto"/>
          </w:tcPr>
          <w:p w:rsidR="00432234" w:rsidRPr="006600C0" w:rsidRDefault="00432234" w:rsidP="00432234">
            <w:pPr>
              <w:widowControl/>
              <w:spacing w:after="120"/>
              <w:jc w:val="center"/>
              <w:rPr>
                <w:rFonts w:ascii="Arial" w:hAnsi="Arial" w:cs="Arial"/>
                <w:snapToGrid/>
                <w:sz w:val="20"/>
              </w:rPr>
            </w:pPr>
            <w:r w:rsidRPr="006600C0">
              <w:rPr>
                <w:rFonts w:ascii="Arial" w:hAnsi="Arial" w:cs="Arial"/>
                <w:snapToGrid/>
                <w:sz w:val="20"/>
              </w:rPr>
              <w:t>D 2794</w:t>
            </w:r>
          </w:p>
        </w:tc>
        <w:tc>
          <w:tcPr>
            <w:tcW w:w="3300" w:type="dxa"/>
            <w:shd w:val="clear" w:color="auto" w:fill="auto"/>
          </w:tcPr>
          <w:p w:rsidR="00432234" w:rsidRPr="006600C0" w:rsidRDefault="00432234" w:rsidP="00432234">
            <w:pPr>
              <w:widowControl/>
              <w:spacing w:after="120"/>
              <w:rPr>
                <w:rFonts w:ascii="Arial" w:hAnsi="Arial" w:cs="Arial"/>
                <w:snapToGrid/>
                <w:sz w:val="20"/>
              </w:rPr>
            </w:pPr>
            <w:r w:rsidRPr="006600C0">
              <w:rPr>
                <w:rFonts w:ascii="Arial" w:hAnsi="Arial" w:cs="Arial"/>
                <w:snapToGrid/>
                <w:sz w:val="20"/>
              </w:rPr>
              <w:t xml:space="preserve">No Cracking or Adhesion Loss </w:t>
            </w:r>
          </w:p>
        </w:tc>
      </w:tr>
      <w:tr w:rsidR="00432234" w:rsidRPr="006600C0">
        <w:trPr>
          <w:trHeight w:val="270"/>
        </w:trPr>
        <w:tc>
          <w:tcPr>
            <w:tcW w:w="3410" w:type="dxa"/>
            <w:shd w:val="clear" w:color="auto" w:fill="auto"/>
          </w:tcPr>
          <w:p w:rsidR="00432234" w:rsidRPr="006600C0" w:rsidRDefault="00432234" w:rsidP="00432234">
            <w:pPr>
              <w:widowControl/>
              <w:spacing w:after="120"/>
              <w:rPr>
                <w:rFonts w:ascii="Arial" w:hAnsi="Arial" w:cs="Arial"/>
                <w:snapToGrid/>
                <w:sz w:val="20"/>
              </w:rPr>
            </w:pPr>
            <w:r w:rsidRPr="006600C0">
              <w:rPr>
                <w:rFonts w:ascii="Arial" w:hAnsi="Arial" w:cs="Arial"/>
                <w:snapToGrid/>
                <w:sz w:val="20"/>
              </w:rPr>
              <w:t xml:space="preserve">Abrasion Resistance </w:t>
            </w:r>
          </w:p>
        </w:tc>
        <w:tc>
          <w:tcPr>
            <w:tcW w:w="1430" w:type="dxa"/>
            <w:shd w:val="clear" w:color="auto" w:fill="auto"/>
          </w:tcPr>
          <w:p w:rsidR="00432234" w:rsidRPr="006600C0" w:rsidRDefault="00432234" w:rsidP="00432234">
            <w:pPr>
              <w:widowControl/>
              <w:spacing w:after="120"/>
              <w:jc w:val="center"/>
              <w:rPr>
                <w:rFonts w:ascii="Arial" w:hAnsi="Arial" w:cs="Arial"/>
                <w:snapToGrid/>
                <w:sz w:val="20"/>
              </w:rPr>
            </w:pPr>
            <w:r w:rsidRPr="006600C0">
              <w:rPr>
                <w:rFonts w:ascii="Arial" w:hAnsi="Arial" w:cs="Arial"/>
                <w:snapToGrid/>
                <w:sz w:val="20"/>
              </w:rPr>
              <w:t>D 968</w:t>
            </w:r>
          </w:p>
        </w:tc>
        <w:tc>
          <w:tcPr>
            <w:tcW w:w="3300" w:type="dxa"/>
            <w:shd w:val="clear" w:color="auto" w:fill="auto"/>
          </w:tcPr>
          <w:p w:rsidR="00432234" w:rsidRPr="006600C0" w:rsidRDefault="00432234" w:rsidP="00432234">
            <w:pPr>
              <w:widowControl/>
              <w:spacing w:after="120"/>
              <w:rPr>
                <w:rFonts w:ascii="Arial" w:hAnsi="Arial" w:cs="Arial"/>
                <w:snapToGrid/>
                <w:sz w:val="20"/>
              </w:rPr>
            </w:pPr>
            <w:r w:rsidRPr="006600C0">
              <w:rPr>
                <w:rFonts w:ascii="Arial" w:hAnsi="Arial" w:cs="Arial"/>
                <w:snapToGrid/>
                <w:sz w:val="20"/>
              </w:rPr>
              <w:t xml:space="preserve">Meets or Exceeds Specification </w:t>
            </w:r>
          </w:p>
        </w:tc>
      </w:tr>
      <w:tr w:rsidR="00432234" w:rsidRPr="006600C0">
        <w:trPr>
          <w:trHeight w:val="270"/>
        </w:trPr>
        <w:tc>
          <w:tcPr>
            <w:tcW w:w="3410" w:type="dxa"/>
            <w:shd w:val="clear" w:color="auto" w:fill="auto"/>
          </w:tcPr>
          <w:p w:rsidR="00432234" w:rsidRPr="006600C0" w:rsidRDefault="00432234" w:rsidP="00432234">
            <w:pPr>
              <w:widowControl/>
              <w:spacing w:after="120"/>
              <w:rPr>
                <w:rFonts w:ascii="Arial" w:hAnsi="Arial" w:cs="Arial"/>
                <w:snapToGrid/>
                <w:sz w:val="20"/>
              </w:rPr>
            </w:pPr>
            <w:r w:rsidRPr="006600C0">
              <w:rPr>
                <w:rFonts w:ascii="Arial" w:hAnsi="Arial" w:cs="Arial"/>
                <w:snapToGrid/>
                <w:sz w:val="20"/>
              </w:rPr>
              <w:t xml:space="preserve">Muriatic Acid Resistance </w:t>
            </w:r>
          </w:p>
        </w:tc>
        <w:tc>
          <w:tcPr>
            <w:tcW w:w="1430" w:type="dxa"/>
            <w:shd w:val="clear" w:color="auto" w:fill="auto"/>
          </w:tcPr>
          <w:p w:rsidR="00432234" w:rsidRPr="006600C0" w:rsidRDefault="00432234" w:rsidP="00432234">
            <w:pPr>
              <w:widowControl/>
              <w:spacing w:after="120"/>
              <w:jc w:val="center"/>
              <w:rPr>
                <w:rFonts w:ascii="Arial" w:hAnsi="Arial" w:cs="Arial"/>
                <w:snapToGrid/>
                <w:sz w:val="20"/>
              </w:rPr>
            </w:pPr>
            <w:r w:rsidRPr="006600C0">
              <w:rPr>
                <w:rFonts w:ascii="Arial" w:hAnsi="Arial" w:cs="Arial"/>
                <w:snapToGrid/>
                <w:sz w:val="20"/>
              </w:rPr>
              <w:t>D 1308</w:t>
            </w:r>
          </w:p>
        </w:tc>
        <w:tc>
          <w:tcPr>
            <w:tcW w:w="3300" w:type="dxa"/>
            <w:shd w:val="clear" w:color="auto" w:fill="auto"/>
          </w:tcPr>
          <w:p w:rsidR="00432234" w:rsidRPr="006600C0" w:rsidRDefault="00432234" w:rsidP="00432234">
            <w:pPr>
              <w:widowControl/>
              <w:spacing w:after="120"/>
              <w:rPr>
                <w:rFonts w:ascii="Arial" w:hAnsi="Arial" w:cs="Arial"/>
                <w:snapToGrid/>
                <w:sz w:val="20"/>
              </w:rPr>
            </w:pPr>
            <w:r w:rsidRPr="006600C0">
              <w:rPr>
                <w:rFonts w:ascii="Arial" w:hAnsi="Arial" w:cs="Arial"/>
                <w:snapToGrid/>
                <w:sz w:val="20"/>
              </w:rPr>
              <w:t xml:space="preserve">No Effect </w:t>
            </w:r>
          </w:p>
        </w:tc>
      </w:tr>
      <w:tr w:rsidR="00432234" w:rsidRPr="006600C0">
        <w:trPr>
          <w:trHeight w:val="270"/>
        </w:trPr>
        <w:tc>
          <w:tcPr>
            <w:tcW w:w="3410" w:type="dxa"/>
            <w:shd w:val="clear" w:color="auto" w:fill="auto"/>
          </w:tcPr>
          <w:p w:rsidR="00432234" w:rsidRPr="006600C0" w:rsidRDefault="00432234" w:rsidP="00432234">
            <w:pPr>
              <w:widowControl/>
              <w:spacing w:after="120"/>
              <w:rPr>
                <w:rFonts w:ascii="Arial" w:hAnsi="Arial" w:cs="Arial"/>
                <w:snapToGrid/>
                <w:sz w:val="20"/>
              </w:rPr>
            </w:pPr>
            <w:r w:rsidRPr="006600C0">
              <w:rPr>
                <w:rFonts w:ascii="Arial" w:hAnsi="Arial" w:cs="Arial"/>
                <w:snapToGrid/>
                <w:sz w:val="20"/>
              </w:rPr>
              <w:t xml:space="preserve">Mortar Resistance </w:t>
            </w:r>
          </w:p>
        </w:tc>
        <w:tc>
          <w:tcPr>
            <w:tcW w:w="1430" w:type="dxa"/>
            <w:shd w:val="clear" w:color="auto" w:fill="auto"/>
          </w:tcPr>
          <w:p w:rsidR="00432234" w:rsidRPr="006600C0" w:rsidRDefault="00432234" w:rsidP="00432234">
            <w:pPr>
              <w:widowControl/>
              <w:spacing w:after="120"/>
              <w:jc w:val="center"/>
              <w:rPr>
                <w:rFonts w:ascii="Arial" w:hAnsi="Arial" w:cs="Arial"/>
                <w:snapToGrid/>
                <w:sz w:val="20"/>
              </w:rPr>
            </w:pPr>
          </w:p>
        </w:tc>
        <w:tc>
          <w:tcPr>
            <w:tcW w:w="3300" w:type="dxa"/>
            <w:shd w:val="clear" w:color="auto" w:fill="auto"/>
          </w:tcPr>
          <w:p w:rsidR="00432234" w:rsidRPr="006600C0" w:rsidRDefault="00432234" w:rsidP="00432234">
            <w:pPr>
              <w:widowControl/>
              <w:spacing w:after="120"/>
              <w:rPr>
                <w:rFonts w:ascii="Arial" w:hAnsi="Arial" w:cs="Arial"/>
                <w:snapToGrid/>
                <w:sz w:val="20"/>
              </w:rPr>
            </w:pPr>
            <w:r w:rsidRPr="006600C0">
              <w:rPr>
                <w:rFonts w:ascii="Arial" w:hAnsi="Arial" w:cs="Arial"/>
                <w:snapToGrid/>
                <w:sz w:val="20"/>
              </w:rPr>
              <w:t xml:space="preserve">No Effect </w:t>
            </w:r>
          </w:p>
        </w:tc>
      </w:tr>
      <w:tr w:rsidR="00432234" w:rsidRPr="006600C0">
        <w:trPr>
          <w:trHeight w:val="368"/>
        </w:trPr>
        <w:tc>
          <w:tcPr>
            <w:tcW w:w="3410" w:type="dxa"/>
            <w:shd w:val="clear" w:color="auto" w:fill="auto"/>
          </w:tcPr>
          <w:p w:rsidR="00432234" w:rsidRPr="006600C0" w:rsidRDefault="00432234" w:rsidP="00432234">
            <w:pPr>
              <w:widowControl/>
              <w:spacing w:after="120"/>
              <w:rPr>
                <w:rFonts w:ascii="Arial" w:hAnsi="Arial" w:cs="Arial"/>
                <w:snapToGrid/>
                <w:sz w:val="20"/>
              </w:rPr>
            </w:pPr>
            <w:r w:rsidRPr="006600C0">
              <w:rPr>
                <w:rFonts w:ascii="Arial" w:hAnsi="Arial" w:cs="Arial"/>
                <w:snapToGrid/>
                <w:sz w:val="20"/>
              </w:rPr>
              <w:t xml:space="preserve">Nitric Acid Resistance </w:t>
            </w:r>
          </w:p>
        </w:tc>
        <w:tc>
          <w:tcPr>
            <w:tcW w:w="1430" w:type="dxa"/>
            <w:shd w:val="clear" w:color="auto" w:fill="auto"/>
          </w:tcPr>
          <w:p w:rsidR="00432234" w:rsidRPr="006600C0" w:rsidRDefault="00432234" w:rsidP="00432234">
            <w:pPr>
              <w:widowControl/>
              <w:spacing w:after="120"/>
              <w:jc w:val="center"/>
              <w:rPr>
                <w:rFonts w:ascii="Arial" w:hAnsi="Arial" w:cs="Arial"/>
                <w:snapToGrid/>
                <w:sz w:val="20"/>
              </w:rPr>
            </w:pPr>
          </w:p>
        </w:tc>
        <w:tc>
          <w:tcPr>
            <w:tcW w:w="3300" w:type="dxa"/>
            <w:shd w:val="clear" w:color="auto" w:fill="auto"/>
          </w:tcPr>
          <w:p w:rsidR="00432234" w:rsidRPr="006600C0" w:rsidRDefault="00432234" w:rsidP="00432234">
            <w:pPr>
              <w:widowControl/>
              <w:spacing w:after="120"/>
              <w:rPr>
                <w:rFonts w:ascii="Arial" w:hAnsi="Arial" w:cs="Arial"/>
                <w:snapToGrid/>
                <w:sz w:val="20"/>
              </w:rPr>
            </w:pPr>
            <w:r w:rsidRPr="006600C0">
              <w:rPr>
                <w:rFonts w:ascii="Arial" w:hAnsi="Arial" w:cs="Arial"/>
                <w:snapToGrid/>
                <w:sz w:val="20"/>
              </w:rPr>
              <w:t xml:space="preserve">Meets or Exceeds Specification </w:t>
            </w:r>
          </w:p>
        </w:tc>
      </w:tr>
      <w:tr w:rsidR="00432234" w:rsidRPr="006600C0">
        <w:trPr>
          <w:trHeight w:val="270"/>
        </w:trPr>
        <w:tc>
          <w:tcPr>
            <w:tcW w:w="3410" w:type="dxa"/>
            <w:shd w:val="clear" w:color="auto" w:fill="auto"/>
          </w:tcPr>
          <w:p w:rsidR="00432234" w:rsidRPr="006600C0" w:rsidRDefault="00432234" w:rsidP="00432234">
            <w:pPr>
              <w:widowControl/>
              <w:spacing w:after="120"/>
              <w:rPr>
                <w:rFonts w:ascii="Arial" w:hAnsi="Arial" w:cs="Arial"/>
                <w:snapToGrid/>
                <w:sz w:val="20"/>
              </w:rPr>
            </w:pPr>
            <w:r w:rsidRPr="006600C0">
              <w:rPr>
                <w:rFonts w:ascii="Arial" w:hAnsi="Arial" w:cs="Arial"/>
                <w:snapToGrid/>
                <w:sz w:val="20"/>
              </w:rPr>
              <w:t xml:space="preserve">Detergent Resistance </w:t>
            </w:r>
          </w:p>
        </w:tc>
        <w:tc>
          <w:tcPr>
            <w:tcW w:w="1430" w:type="dxa"/>
            <w:tcBorders>
              <w:bottom w:val="single" w:sz="4" w:space="0" w:color="auto"/>
            </w:tcBorders>
            <w:shd w:val="clear" w:color="auto" w:fill="auto"/>
          </w:tcPr>
          <w:p w:rsidR="00432234" w:rsidRPr="006600C0" w:rsidRDefault="00432234" w:rsidP="00432234">
            <w:pPr>
              <w:widowControl/>
              <w:spacing w:after="120"/>
              <w:jc w:val="center"/>
              <w:rPr>
                <w:rFonts w:ascii="Arial" w:hAnsi="Arial" w:cs="Arial"/>
                <w:snapToGrid/>
                <w:sz w:val="20"/>
              </w:rPr>
            </w:pPr>
            <w:r w:rsidRPr="006600C0">
              <w:rPr>
                <w:rFonts w:ascii="Arial" w:hAnsi="Arial" w:cs="Arial"/>
                <w:snapToGrid/>
                <w:sz w:val="20"/>
              </w:rPr>
              <w:t>D 2248</w:t>
            </w:r>
          </w:p>
        </w:tc>
        <w:tc>
          <w:tcPr>
            <w:tcW w:w="3300" w:type="dxa"/>
            <w:shd w:val="clear" w:color="auto" w:fill="auto"/>
          </w:tcPr>
          <w:p w:rsidR="00432234" w:rsidRPr="006600C0" w:rsidRDefault="00432234" w:rsidP="00432234">
            <w:pPr>
              <w:widowControl/>
              <w:spacing w:after="120"/>
              <w:rPr>
                <w:rFonts w:ascii="Arial" w:hAnsi="Arial" w:cs="Arial"/>
                <w:snapToGrid/>
                <w:sz w:val="20"/>
              </w:rPr>
            </w:pPr>
            <w:r w:rsidRPr="006600C0">
              <w:rPr>
                <w:rFonts w:ascii="Arial" w:hAnsi="Arial" w:cs="Arial"/>
                <w:snapToGrid/>
                <w:sz w:val="20"/>
              </w:rPr>
              <w:t xml:space="preserve">No Effect </w:t>
            </w:r>
          </w:p>
        </w:tc>
      </w:tr>
      <w:tr w:rsidR="00432234" w:rsidRPr="006600C0">
        <w:trPr>
          <w:trHeight w:val="255"/>
        </w:trPr>
        <w:tc>
          <w:tcPr>
            <w:tcW w:w="3410" w:type="dxa"/>
            <w:shd w:val="clear" w:color="auto" w:fill="auto"/>
          </w:tcPr>
          <w:p w:rsidR="00432234" w:rsidRPr="006600C0" w:rsidRDefault="00432234" w:rsidP="00432234">
            <w:pPr>
              <w:widowControl/>
              <w:spacing w:after="120"/>
              <w:rPr>
                <w:rFonts w:ascii="Arial" w:hAnsi="Arial" w:cs="Arial"/>
                <w:snapToGrid/>
                <w:sz w:val="20"/>
              </w:rPr>
            </w:pPr>
            <w:r w:rsidRPr="006600C0">
              <w:rPr>
                <w:rFonts w:ascii="Arial" w:hAnsi="Arial" w:cs="Arial"/>
                <w:snapToGrid/>
                <w:sz w:val="20"/>
              </w:rPr>
              <w:t xml:space="preserve">Humidity Resistance </w:t>
            </w:r>
          </w:p>
        </w:tc>
        <w:tc>
          <w:tcPr>
            <w:tcW w:w="1430" w:type="dxa"/>
            <w:shd w:val="clear" w:color="auto" w:fill="auto"/>
          </w:tcPr>
          <w:p w:rsidR="00432234" w:rsidRPr="006600C0" w:rsidRDefault="00432234" w:rsidP="00432234">
            <w:pPr>
              <w:widowControl/>
              <w:spacing w:after="120"/>
              <w:jc w:val="center"/>
              <w:rPr>
                <w:rFonts w:ascii="Arial" w:hAnsi="Arial" w:cs="Arial"/>
                <w:snapToGrid/>
                <w:sz w:val="20"/>
              </w:rPr>
            </w:pPr>
            <w:r w:rsidRPr="006600C0">
              <w:rPr>
                <w:rFonts w:ascii="Arial" w:hAnsi="Arial" w:cs="Arial"/>
                <w:snapToGrid/>
                <w:sz w:val="20"/>
              </w:rPr>
              <w:t>D 2247        B 117</w:t>
            </w:r>
          </w:p>
        </w:tc>
        <w:tc>
          <w:tcPr>
            <w:tcW w:w="3300" w:type="dxa"/>
            <w:shd w:val="clear" w:color="auto" w:fill="auto"/>
          </w:tcPr>
          <w:p w:rsidR="00432234" w:rsidRPr="006600C0" w:rsidRDefault="00432234" w:rsidP="00432234">
            <w:pPr>
              <w:widowControl/>
              <w:spacing w:after="120"/>
              <w:rPr>
                <w:rFonts w:ascii="Arial" w:hAnsi="Arial" w:cs="Arial"/>
                <w:snapToGrid/>
                <w:sz w:val="20"/>
              </w:rPr>
            </w:pPr>
            <w:r w:rsidRPr="006600C0">
              <w:rPr>
                <w:rFonts w:ascii="Arial" w:hAnsi="Arial" w:cs="Arial"/>
                <w:snapToGrid/>
                <w:sz w:val="20"/>
              </w:rPr>
              <w:t xml:space="preserve">Meets or Exceeds Specification </w:t>
            </w:r>
          </w:p>
        </w:tc>
      </w:tr>
      <w:tr w:rsidR="00432234" w:rsidRPr="006600C0">
        <w:trPr>
          <w:trHeight w:val="270"/>
        </w:trPr>
        <w:tc>
          <w:tcPr>
            <w:tcW w:w="3410" w:type="dxa"/>
            <w:shd w:val="clear" w:color="auto" w:fill="auto"/>
          </w:tcPr>
          <w:p w:rsidR="00432234" w:rsidRPr="006600C0" w:rsidRDefault="00432234" w:rsidP="00432234">
            <w:pPr>
              <w:widowControl/>
              <w:spacing w:after="120"/>
              <w:rPr>
                <w:rFonts w:ascii="Arial" w:hAnsi="Arial" w:cs="Arial"/>
                <w:snapToGrid/>
                <w:sz w:val="20"/>
              </w:rPr>
            </w:pPr>
            <w:r w:rsidRPr="006600C0">
              <w:rPr>
                <w:rFonts w:ascii="Arial" w:hAnsi="Arial" w:cs="Arial"/>
                <w:snapToGrid/>
                <w:sz w:val="20"/>
              </w:rPr>
              <w:t xml:space="preserve">Salt Spray Resistance </w:t>
            </w:r>
          </w:p>
        </w:tc>
        <w:tc>
          <w:tcPr>
            <w:tcW w:w="1430" w:type="dxa"/>
            <w:shd w:val="clear" w:color="auto" w:fill="auto"/>
          </w:tcPr>
          <w:p w:rsidR="00432234" w:rsidRPr="006600C0" w:rsidRDefault="00432234" w:rsidP="00432234">
            <w:pPr>
              <w:widowControl/>
              <w:spacing w:after="120"/>
              <w:jc w:val="center"/>
              <w:rPr>
                <w:rFonts w:ascii="Arial" w:hAnsi="Arial" w:cs="Arial"/>
                <w:snapToGrid/>
                <w:sz w:val="20"/>
              </w:rPr>
            </w:pPr>
            <w:r w:rsidRPr="006600C0">
              <w:rPr>
                <w:rFonts w:ascii="Arial" w:hAnsi="Arial" w:cs="Arial"/>
                <w:snapToGrid/>
                <w:sz w:val="20"/>
              </w:rPr>
              <w:t>D 1654</w:t>
            </w:r>
          </w:p>
        </w:tc>
        <w:tc>
          <w:tcPr>
            <w:tcW w:w="3300" w:type="dxa"/>
            <w:shd w:val="clear" w:color="auto" w:fill="auto"/>
          </w:tcPr>
          <w:p w:rsidR="00432234" w:rsidRPr="006600C0" w:rsidRDefault="00432234" w:rsidP="00432234">
            <w:pPr>
              <w:widowControl/>
              <w:spacing w:after="120"/>
              <w:rPr>
                <w:rFonts w:ascii="Arial" w:hAnsi="Arial" w:cs="Arial"/>
                <w:snapToGrid/>
                <w:sz w:val="20"/>
              </w:rPr>
            </w:pPr>
            <w:r w:rsidRPr="006600C0">
              <w:rPr>
                <w:rFonts w:ascii="Arial" w:hAnsi="Arial" w:cs="Arial"/>
                <w:snapToGrid/>
                <w:sz w:val="20"/>
              </w:rPr>
              <w:t xml:space="preserve">Meets or Exceeds Specification </w:t>
            </w:r>
          </w:p>
        </w:tc>
      </w:tr>
      <w:tr w:rsidR="00432234" w:rsidRPr="006600C0">
        <w:trPr>
          <w:trHeight w:val="270"/>
        </w:trPr>
        <w:tc>
          <w:tcPr>
            <w:tcW w:w="3410" w:type="dxa"/>
            <w:shd w:val="clear" w:color="auto" w:fill="auto"/>
          </w:tcPr>
          <w:p w:rsidR="00432234" w:rsidRPr="006600C0" w:rsidRDefault="00432234" w:rsidP="00432234">
            <w:pPr>
              <w:widowControl/>
              <w:spacing w:after="120"/>
              <w:rPr>
                <w:rFonts w:ascii="Arial" w:hAnsi="Arial" w:cs="Arial"/>
                <w:snapToGrid/>
                <w:sz w:val="20"/>
              </w:rPr>
            </w:pPr>
            <w:r w:rsidRPr="006600C0">
              <w:rPr>
                <w:rFonts w:ascii="Arial" w:hAnsi="Arial" w:cs="Arial"/>
                <w:snapToGrid/>
                <w:sz w:val="20"/>
              </w:rPr>
              <w:t>South Florida Weathering Exposure</w:t>
            </w:r>
          </w:p>
        </w:tc>
        <w:tc>
          <w:tcPr>
            <w:tcW w:w="1430" w:type="dxa"/>
            <w:shd w:val="clear" w:color="auto" w:fill="auto"/>
          </w:tcPr>
          <w:p w:rsidR="00432234" w:rsidRPr="006600C0" w:rsidRDefault="00432234" w:rsidP="00432234">
            <w:pPr>
              <w:widowControl/>
              <w:spacing w:after="120"/>
              <w:jc w:val="center"/>
              <w:rPr>
                <w:rFonts w:ascii="Arial" w:hAnsi="Arial" w:cs="Arial"/>
                <w:snapToGrid/>
                <w:sz w:val="20"/>
              </w:rPr>
            </w:pPr>
          </w:p>
        </w:tc>
        <w:tc>
          <w:tcPr>
            <w:tcW w:w="3300" w:type="dxa"/>
            <w:shd w:val="clear" w:color="auto" w:fill="auto"/>
          </w:tcPr>
          <w:p w:rsidR="00432234" w:rsidRPr="006600C0" w:rsidRDefault="00432234" w:rsidP="00432234">
            <w:pPr>
              <w:widowControl/>
              <w:spacing w:after="120"/>
              <w:rPr>
                <w:rFonts w:ascii="Arial" w:hAnsi="Arial" w:cs="Arial"/>
                <w:snapToGrid/>
                <w:sz w:val="20"/>
              </w:rPr>
            </w:pPr>
            <w:r w:rsidRPr="006600C0">
              <w:rPr>
                <w:rFonts w:ascii="Arial" w:hAnsi="Arial" w:cs="Arial"/>
                <w:snapToGrid/>
                <w:sz w:val="20"/>
              </w:rPr>
              <w:t xml:space="preserve">Meets or Exceeds Specification </w:t>
            </w:r>
          </w:p>
        </w:tc>
      </w:tr>
      <w:tr w:rsidR="00432234" w:rsidRPr="006600C0">
        <w:trPr>
          <w:trHeight w:val="270"/>
        </w:trPr>
        <w:tc>
          <w:tcPr>
            <w:tcW w:w="3410" w:type="dxa"/>
            <w:shd w:val="clear" w:color="auto" w:fill="auto"/>
          </w:tcPr>
          <w:p w:rsidR="00432234" w:rsidRPr="006600C0" w:rsidRDefault="00432234" w:rsidP="00432234">
            <w:pPr>
              <w:widowControl/>
              <w:spacing w:after="120"/>
              <w:rPr>
                <w:rFonts w:ascii="Arial" w:hAnsi="Arial" w:cs="Arial"/>
                <w:snapToGrid/>
                <w:sz w:val="20"/>
              </w:rPr>
            </w:pPr>
            <w:r w:rsidRPr="006600C0">
              <w:rPr>
                <w:rFonts w:ascii="Arial" w:hAnsi="Arial" w:cs="Arial"/>
                <w:snapToGrid/>
                <w:sz w:val="20"/>
              </w:rPr>
              <w:lastRenderedPageBreak/>
              <w:t xml:space="preserve">Color Retention </w:t>
            </w:r>
          </w:p>
        </w:tc>
        <w:tc>
          <w:tcPr>
            <w:tcW w:w="1430" w:type="dxa"/>
            <w:shd w:val="clear" w:color="auto" w:fill="auto"/>
          </w:tcPr>
          <w:p w:rsidR="00432234" w:rsidRPr="006600C0" w:rsidRDefault="00432234" w:rsidP="00432234">
            <w:pPr>
              <w:widowControl/>
              <w:spacing w:after="120"/>
              <w:jc w:val="center"/>
              <w:rPr>
                <w:rFonts w:ascii="Arial" w:hAnsi="Arial" w:cs="Arial"/>
                <w:snapToGrid/>
                <w:sz w:val="20"/>
              </w:rPr>
            </w:pPr>
            <w:r w:rsidRPr="006600C0">
              <w:rPr>
                <w:rFonts w:ascii="Arial" w:hAnsi="Arial" w:cs="Arial"/>
                <w:snapToGrid/>
                <w:sz w:val="20"/>
              </w:rPr>
              <w:t>D 2244</w:t>
            </w:r>
          </w:p>
        </w:tc>
        <w:tc>
          <w:tcPr>
            <w:tcW w:w="3300" w:type="dxa"/>
            <w:shd w:val="clear" w:color="auto" w:fill="auto"/>
          </w:tcPr>
          <w:p w:rsidR="00432234" w:rsidRPr="006600C0" w:rsidRDefault="00432234" w:rsidP="00432234">
            <w:pPr>
              <w:widowControl/>
              <w:spacing w:after="120"/>
              <w:rPr>
                <w:rFonts w:ascii="Arial" w:hAnsi="Arial" w:cs="Arial"/>
                <w:snapToGrid/>
                <w:sz w:val="20"/>
              </w:rPr>
            </w:pPr>
            <w:r w:rsidRPr="006600C0">
              <w:rPr>
                <w:rFonts w:ascii="Arial" w:hAnsi="Arial" w:cs="Arial"/>
                <w:snapToGrid/>
                <w:sz w:val="20"/>
              </w:rPr>
              <w:t xml:space="preserve">Meets or Exceeds Specification </w:t>
            </w:r>
          </w:p>
        </w:tc>
      </w:tr>
      <w:tr w:rsidR="00432234" w:rsidRPr="006600C0">
        <w:trPr>
          <w:trHeight w:val="270"/>
        </w:trPr>
        <w:tc>
          <w:tcPr>
            <w:tcW w:w="3410" w:type="dxa"/>
            <w:shd w:val="clear" w:color="auto" w:fill="auto"/>
          </w:tcPr>
          <w:p w:rsidR="00432234" w:rsidRPr="006600C0" w:rsidRDefault="00432234" w:rsidP="00432234">
            <w:pPr>
              <w:widowControl/>
              <w:spacing w:after="120"/>
              <w:rPr>
                <w:rFonts w:ascii="Arial" w:hAnsi="Arial" w:cs="Arial"/>
                <w:snapToGrid/>
                <w:sz w:val="20"/>
              </w:rPr>
            </w:pPr>
            <w:r w:rsidRPr="006600C0">
              <w:rPr>
                <w:rFonts w:ascii="Arial" w:hAnsi="Arial" w:cs="Arial"/>
                <w:snapToGrid/>
                <w:sz w:val="20"/>
              </w:rPr>
              <w:t xml:space="preserve">Chalk Resistance </w:t>
            </w:r>
          </w:p>
        </w:tc>
        <w:tc>
          <w:tcPr>
            <w:tcW w:w="1430" w:type="dxa"/>
            <w:shd w:val="clear" w:color="auto" w:fill="auto"/>
          </w:tcPr>
          <w:p w:rsidR="00432234" w:rsidRPr="006600C0" w:rsidRDefault="00432234" w:rsidP="00432234">
            <w:pPr>
              <w:widowControl/>
              <w:spacing w:after="120"/>
              <w:jc w:val="center"/>
              <w:rPr>
                <w:rFonts w:ascii="Arial" w:hAnsi="Arial" w:cs="Arial"/>
                <w:snapToGrid/>
                <w:sz w:val="20"/>
              </w:rPr>
            </w:pPr>
            <w:r w:rsidRPr="006600C0">
              <w:rPr>
                <w:rFonts w:ascii="Arial" w:hAnsi="Arial" w:cs="Arial"/>
                <w:snapToGrid/>
                <w:sz w:val="20"/>
              </w:rPr>
              <w:t xml:space="preserve">D </w:t>
            </w:r>
            <w:r>
              <w:rPr>
                <w:rFonts w:ascii="Arial" w:hAnsi="Arial" w:cs="Arial"/>
                <w:snapToGrid/>
                <w:sz w:val="20"/>
              </w:rPr>
              <w:t>4214</w:t>
            </w:r>
          </w:p>
        </w:tc>
        <w:tc>
          <w:tcPr>
            <w:tcW w:w="3300" w:type="dxa"/>
            <w:shd w:val="clear" w:color="auto" w:fill="auto"/>
          </w:tcPr>
          <w:p w:rsidR="00432234" w:rsidRPr="006600C0" w:rsidRDefault="00432234" w:rsidP="00432234">
            <w:pPr>
              <w:widowControl/>
              <w:spacing w:after="120"/>
              <w:rPr>
                <w:rFonts w:ascii="Arial" w:hAnsi="Arial" w:cs="Arial"/>
                <w:snapToGrid/>
                <w:sz w:val="20"/>
              </w:rPr>
            </w:pPr>
            <w:r w:rsidRPr="006600C0">
              <w:rPr>
                <w:rFonts w:ascii="Arial" w:hAnsi="Arial" w:cs="Arial"/>
                <w:snapToGrid/>
                <w:sz w:val="20"/>
              </w:rPr>
              <w:t xml:space="preserve">Meets or Exceeds Specification </w:t>
            </w:r>
          </w:p>
        </w:tc>
      </w:tr>
      <w:tr w:rsidR="00432234" w:rsidRPr="006600C0">
        <w:trPr>
          <w:trHeight w:val="270"/>
        </w:trPr>
        <w:tc>
          <w:tcPr>
            <w:tcW w:w="3410" w:type="dxa"/>
            <w:shd w:val="clear" w:color="auto" w:fill="auto"/>
          </w:tcPr>
          <w:p w:rsidR="00432234" w:rsidRPr="006600C0" w:rsidRDefault="00432234" w:rsidP="00432234">
            <w:pPr>
              <w:widowControl/>
              <w:spacing w:after="120"/>
              <w:rPr>
                <w:rFonts w:ascii="Arial" w:hAnsi="Arial" w:cs="Arial"/>
                <w:snapToGrid/>
                <w:sz w:val="20"/>
              </w:rPr>
            </w:pPr>
            <w:r w:rsidRPr="006600C0">
              <w:rPr>
                <w:rFonts w:ascii="Arial" w:hAnsi="Arial" w:cs="Arial"/>
                <w:snapToGrid/>
                <w:sz w:val="20"/>
              </w:rPr>
              <w:t xml:space="preserve">Gloss Retention </w:t>
            </w:r>
          </w:p>
        </w:tc>
        <w:tc>
          <w:tcPr>
            <w:tcW w:w="1430" w:type="dxa"/>
            <w:shd w:val="clear" w:color="auto" w:fill="auto"/>
          </w:tcPr>
          <w:p w:rsidR="00432234" w:rsidRPr="006600C0" w:rsidRDefault="00432234" w:rsidP="00432234">
            <w:pPr>
              <w:widowControl/>
              <w:spacing w:after="120"/>
              <w:jc w:val="center"/>
              <w:rPr>
                <w:rFonts w:ascii="Arial" w:hAnsi="Arial" w:cs="Arial"/>
                <w:snapToGrid/>
                <w:sz w:val="20"/>
              </w:rPr>
            </w:pPr>
            <w:r w:rsidRPr="006600C0">
              <w:rPr>
                <w:rFonts w:ascii="Arial" w:hAnsi="Arial" w:cs="Arial"/>
                <w:snapToGrid/>
                <w:sz w:val="20"/>
              </w:rPr>
              <w:t>D 523</w:t>
            </w:r>
          </w:p>
        </w:tc>
        <w:tc>
          <w:tcPr>
            <w:tcW w:w="3300" w:type="dxa"/>
            <w:shd w:val="clear" w:color="auto" w:fill="auto"/>
          </w:tcPr>
          <w:p w:rsidR="00432234" w:rsidRPr="006600C0" w:rsidRDefault="00432234" w:rsidP="00432234">
            <w:pPr>
              <w:widowControl/>
              <w:spacing w:after="120"/>
              <w:rPr>
                <w:rFonts w:ascii="Arial" w:hAnsi="Arial" w:cs="Arial"/>
                <w:snapToGrid/>
                <w:sz w:val="20"/>
              </w:rPr>
            </w:pPr>
            <w:r w:rsidRPr="006600C0">
              <w:rPr>
                <w:rFonts w:ascii="Arial" w:hAnsi="Arial" w:cs="Arial"/>
                <w:snapToGrid/>
                <w:sz w:val="20"/>
              </w:rPr>
              <w:t xml:space="preserve">Meets or Exceeds Specification </w:t>
            </w:r>
          </w:p>
        </w:tc>
      </w:tr>
      <w:tr w:rsidR="00432234" w:rsidRPr="006600C0">
        <w:trPr>
          <w:trHeight w:val="270"/>
        </w:trPr>
        <w:tc>
          <w:tcPr>
            <w:tcW w:w="3410" w:type="dxa"/>
            <w:shd w:val="clear" w:color="auto" w:fill="auto"/>
          </w:tcPr>
          <w:p w:rsidR="00432234" w:rsidRPr="006600C0" w:rsidRDefault="00432234" w:rsidP="00432234">
            <w:pPr>
              <w:widowControl/>
              <w:spacing w:after="120"/>
              <w:rPr>
                <w:rFonts w:ascii="Arial" w:hAnsi="Arial" w:cs="Arial"/>
                <w:snapToGrid/>
                <w:sz w:val="20"/>
              </w:rPr>
            </w:pPr>
            <w:r w:rsidRPr="006600C0">
              <w:rPr>
                <w:rFonts w:ascii="Arial" w:hAnsi="Arial" w:cs="Arial"/>
                <w:snapToGrid/>
                <w:sz w:val="20"/>
              </w:rPr>
              <w:t xml:space="preserve">Erosion Resistance </w:t>
            </w:r>
          </w:p>
        </w:tc>
        <w:tc>
          <w:tcPr>
            <w:tcW w:w="1430" w:type="dxa"/>
            <w:shd w:val="clear" w:color="auto" w:fill="auto"/>
          </w:tcPr>
          <w:p w:rsidR="00432234" w:rsidRPr="006600C0" w:rsidRDefault="00432234" w:rsidP="00432234">
            <w:pPr>
              <w:widowControl/>
              <w:spacing w:after="120"/>
              <w:jc w:val="center"/>
              <w:rPr>
                <w:rFonts w:ascii="Arial" w:hAnsi="Arial" w:cs="Arial"/>
                <w:snapToGrid/>
                <w:sz w:val="20"/>
              </w:rPr>
            </w:pPr>
            <w:r w:rsidRPr="006600C0">
              <w:rPr>
                <w:rFonts w:ascii="Arial" w:hAnsi="Arial" w:cs="Arial"/>
                <w:snapToGrid/>
                <w:sz w:val="20"/>
              </w:rPr>
              <w:t>B 244</w:t>
            </w:r>
          </w:p>
        </w:tc>
        <w:tc>
          <w:tcPr>
            <w:tcW w:w="3300" w:type="dxa"/>
            <w:shd w:val="clear" w:color="auto" w:fill="auto"/>
          </w:tcPr>
          <w:p w:rsidR="00432234" w:rsidRPr="006600C0" w:rsidRDefault="00432234" w:rsidP="00432234">
            <w:pPr>
              <w:widowControl/>
              <w:spacing w:after="120"/>
              <w:rPr>
                <w:rFonts w:ascii="Arial" w:hAnsi="Arial" w:cs="Arial"/>
                <w:snapToGrid/>
                <w:sz w:val="20"/>
              </w:rPr>
            </w:pPr>
            <w:r w:rsidRPr="006600C0">
              <w:rPr>
                <w:rFonts w:ascii="Arial" w:hAnsi="Arial" w:cs="Arial"/>
                <w:snapToGrid/>
                <w:sz w:val="20"/>
              </w:rPr>
              <w:t xml:space="preserve">Meets or Exceeds Specification </w:t>
            </w:r>
          </w:p>
        </w:tc>
      </w:tr>
    </w:tbl>
    <w:p w:rsidR="00432234" w:rsidRPr="006600C0" w:rsidRDefault="00432234" w:rsidP="00432234">
      <w:pPr>
        <w:pStyle w:val="SPECText3"/>
      </w:pPr>
      <w:r w:rsidRPr="006600C0">
        <w:t>Make completed &lt;Insert name of product to be coated&gt; available for inspection at manufacturer’s factory prior to packaging for shipment. Notify Owner at least seven days before inspection is allowed.</w:t>
      </w:r>
    </w:p>
    <w:p w:rsidR="00432234" w:rsidRPr="006600C0" w:rsidRDefault="00432234" w:rsidP="00432234">
      <w:pPr>
        <w:pStyle w:val="SPECText3"/>
      </w:pPr>
      <w:r w:rsidRPr="006600C0">
        <w:t>Allow witnessing of factory inspections and test at manufacturer’s test facility. Notify Owner at least seven days before inspections and tests are scheduled.</w:t>
      </w:r>
    </w:p>
    <w:p w:rsidR="00432234" w:rsidRPr="006600C0" w:rsidRDefault="00432234" w:rsidP="00432234">
      <w:pPr>
        <w:pStyle w:val="SPECText1"/>
      </w:pPr>
      <w:r w:rsidRPr="006600C0">
        <w:t>EXECUTION [Not Used]</w:t>
      </w:r>
    </w:p>
    <w:p w:rsidR="00432234" w:rsidRPr="006600C0" w:rsidRDefault="00432234" w:rsidP="00432234">
      <w:pPr>
        <w:pStyle w:val="STNoteSpec"/>
      </w:pPr>
    </w:p>
    <w:p w:rsidR="00432234" w:rsidRPr="006600C0" w:rsidRDefault="00432234" w:rsidP="00432234">
      <w:pPr>
        <w:pStyle w:val="STNoteSpec"/>
      </w:pPr>
      <w:r w:rsidRPr="006600C0">
        <w:t>******************************************</w:t>
      </w:r>
    </w:p>
    <w:p w:rsidR="00432234" w:rsidRPr="006600C0" w:rsidRDefault="00432234" w:rsidP="00432234">
      <w:pPr>
        <w:pStyle w:val="STNoteSpec"/>
      </w:pPr>
      <w:r w:rsidRPr="006600C0">
        <w:t>Refer to individual specification sections for installation requirements for items receiving shop-applied coatings.</w:t>
      </w:r>
    </w:p>
    <w:p w:rsidR="00432234" w:rsidRPr="006600C0" w:rsidRDefault="00432234" w:rsidP="00432234">
      <w:pPr>
        <w:pStyle w:val="STNoteSpec"/>
      </w:pPr>
      <w:r w:rsidRPr="006600C0">
        <w:t>******************************************</w:t>
      </w:r>
    </w:p>
    <w:p w:rsidR="00432234" w:rsidRDefault="00432234" w:rsidP="00432234">
      <w:pPr>
        <w:pStyle w:val="STSectEnd"/>
      </w:pPr>
      <w:r w:rsidRPr="006600C0">
        <w:t>END OF SECTION</w:t>
      </w:r>
    </w:p>
    <w:p w:rsidR="00432234" w:rsidRDefault="00432234" w:rsidP="00432234"/>
    <w:p w:rsidR="00432234" w:rsidRPr="008F50B9" w:rsidRDefault="00432234" w:rsidP="00432234">
      <w:pPr>
        <w:tabs>
          <w:tab w:val="left" w:pos="9360"/>
        </w:tabs>
        <w:ind w:left="-630"/>
        <w:rPr>
          <w:sz w:val="16"/>
          <w:szCs w:val="16"/>
        </w:rPr>
      </w:pPr>
      <w:r w:rsidRPr="008F50B9">
        <w:rPr>
          <w:sz w:val="16"/>
          <w:szCs w:val="16"/>
        </w:rPr>
        <w:t xml:space="preserve"> </w:t>
      </w:r>
      <w:r w:rsidR="00E055C2" w:rsidRPr="00E055C2">
        <w:rPr>
          <w:sz w:val="16"/>
          <w:szCs w:val="16"/>
        </w:rPr>
        <w:lastRenderedPageBreak/>
        <w:drawing>
          <wp:inline distT="0" distB="0" distL="0" distR="0" wp14:anchorId="5B55EFE9" wp14:editId="743AD5EF">
            <wp:extent cx="6798879" cy="879859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41253" cy="8853429"/>
                    </a:xfrm>
                    <a:prstGeom prst="rect">
                      <a:avLst/>
                    </a:prstGeom>
                  </pic:spPr>
                </pic:pic>
              </a:graphicData>
            </a:graphic>
          </wp:inline>
        </w:drawing>
      </w:r>
    </w:p>
    <w:sectPr w:rsidR="00432234" w:rsidRPr="008F50B9" w:rsidSect="00432234">
      <w:headerReference w:type="even" r:id="rId17"/>
      <w:footerReference w:type="even" r:id="rId18"/>
      <w:footerReference w:type="default" r:id="rId19"/>
      <w:pgSz w:w="12240" w:h="15840"/>
      <w:pgMar w:top="72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54C0" w:rsidRDefault="002E54C0">
      <w:r>
        <w:separator/>
      </w:r>
    </w:p>
  </w:endnote>
  <w:endnote w:type="continuationSeparator" w:id="0">
    <w:p w:rsidR="002E54C0" w:rsidRDefault="002E54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2234" w:rsidRDefault="00432234">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432234" w:rsidRDefault="00432234">
    <w:pPr>
      <w:widowControl/>
      <w:tabs>
        <w:tab w:val="right" w:pos="9360"/>
      </w:tabs>
      <w:spacing w:line="0" w:lineRule="atLeast"/>
    </w:pPr>
    <w:r>
      <w:tab/>
      <w:t>[Section Title]</w:t>
    </w:r>
  </w:p>
  <w:p w:rsidR="00432234" w:rsidRDefault="00432234">
    <w:pPr>
      <w:widowControl/>
      <w:tabs>
        <w:tab w:val="right" w:pos="9360"/>
      </w:tabs>
    </w:pPr>
    <w:r>
      <w:tab/>
      <w:t>00$</w:t>
    </w:r>
    <w:proofErr w:type="gramStart"/>
    <w:r>
      <w:t>/:s</w:t>
    </w:r>
    <w:proofErr w:type="gramEnd"/>
    <w:r>
      <w:t xml:space="preserve">00$/:s00 - </w:t>
    </w:r>
    <w:r>
      <w:pgNum/>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2234" w:rsidRDefault="00432234" w:rsidP="00432234">
    <w:pPr>
      <w:pStyle w:val="STFooter"/>
    </w:pPr>
  </w:p>
  <w:p w:rsidR="00432234" w:rsidRDefault="00432234" w:rsidP="00432234">
    <w:pPr>
      <w:pStyle w:val="STFooter"/>
    </w:pPr>
    <w:r w:rsidRPr="009A037A">
      <w:t>SHOP-APPLIED FLUOROPOLYMER COATING FOR METAL</w:t>
    </w:r>
    <w:r>
      <w:tab/>
    </w:r>
    <w:r w:rsidRPr="009A037A">
      <w:t>05 05 13.13</w:t>
    </w:r>
    <w:r>
      <w:t xml:space="preserve"> - </w:t>
    </w:r>
    <w:r>
      <w:pgNum/>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54C0" w:rsidRDefault="002E54C0">
      <w:r>
        <w:separator/>
      </w:r>
    </w:p>
  </w:footnote>
  <w:footnote w:type="continuationSeparator" w:id="0">
    <w:p w:rsidR="002E54C0" w:rsidRDefault="002E54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2234" w:rsidRDefault="00432234">
    <w:pPr>
      <w:widowControl/>
      <w:tabs>
        <w:tab w:val="right" w:pos="9360"/>
      </w:tabs>
    </w:pPr>
    <w:r>
      <w:t>SPECTEXT® 2006, Copyright January 2006</w:t>
    </w:r>
    <w:r>
      <w:tab/>
      <w:t>Revised 01/2006</w:t>
    </w:r>
  </w:p>
  <w:p w:rsidR="00432234" w:rsidRDefault="00432234">
    <w:pPr>
      <w:widowControl/>
      <w:tabs>
        <w:tab w:val="right" w:pos="9360"/>
      </w:tabs>
      <w:spacing w:line="0" w:lineRule="atLeast"/>
    </w:pPr>
    <w:r>
      <w:t>The Construction Sciences Research Foundation</w:t>
    </w:r>
    <w:r>
      <w:tab/>
      <w:t>For use by licensed SPECTEXT® subscribers only.</w:t>
    </w:r>
  </w:p>
  <w:p w:rsidR="00432234" w:rsidRDefault="00432234">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suff w:val="nothing"/>
      <w:lvlText w:val="%1"/>
      <w:lvlJc w:val="left"/>
    </w:lvl>
    <w:lvl w:ilvl="1">
      <w:start w:val="1"/>
      <w:numFmt w:val="decimal"/>
      <w:suff w:val="nothing"/>
      <w:lvlText w:val="%1.%2"/>
      <w:lvlJc w:val="left"/>
    </w:lvl>
    <w:lvl w:ilvl="2">
      <w:start w:val="1"/>
      <w:numFmt w:val="upperLetter"/>
      <w:suff w:val="nothing"/>
      <w:lvlText w:val="%3."/>
      <w:lvlJc w:val="left"/>
    </w:lvl>
    <w:lvl w:ilvl="3">
      <w:start w:val="1"/>
      <w:numFmt w:val="decimal"/>
      <w:suff w:val="nothing"/>
      <w:lvlText w:val="%4."/>
      <w:lvlJc w:val="left"/>
    </w:lvl>
    <w:lvl w:ilvl="4">
      <w:start w:val="1"/>
      <w:numFmt w:val="lowerLetter"/>
      <w:suff w:val="nothing"/>
      <w:lvlText w:val="%5)"/>
      <w:lvlJc w:val="left"/>
    </w:lvl>
    <w:lvl w:ilvl="5">
      <w:start w:val="1"/>
      <w:numFmt w:val="decimal"/>
      <w:suff w:val="nothing"/>
      <w:lvlText w:val="%6)"/>
      <w:lvlJc w:val="left"/>
    </w:lvl>
    <w:lvl w:ilvl="6">
      <w:start w:val="1"/>
      <w:numFmt w:val="lowerRoman"/>
      <w:suff w:val="nothing"/>
      <w:lvlText w:val="(%7)"/>
      <w:lvlJc w:val="left"/>
    </w:lvl>
    <w:lvl w:ilvl="7">
      <w:start w:val="1"/>
      <w:numFmt w:val="decimal"/>
      <w:suff w:val="nothing"/>
      <w:lvlText w:val="(%8)"/>
      <w:lvlJc w:val="left"/>
    </w:lvl>
    <w:lvl w:ilvl="8">
      <w:start w:val="1"/>
      <w:numFmt w:val="lowerRoman"/>
      <w:suff w:val="nothing"/>
      <w:lvlText w:val="%9)"/>
      <w:lvlJc w:val="left"/>
    </w:lvl>
  </w:abstractNum>
  <w:abstractNum w:abstractNumId="1" w15:restartNumberingAfterBreak="0">
    <w:nsid w:val="11535808"/>
    <w:multiLevelType w:val="multilevel"/>
    <w:tmpl w:val="5AEC9CB8"/>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 w15:restartNumberingAfterBreak="0">
    <w:nsid w:val="1C080988"/>
    <w:multiLevelType w:val="multilevel"/>
    <w:tmpl w:val="5AEC9CB8"/>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3" w15:restartNumberingAfterBreak="0">
    <w:nsid w:val="527C23BD"/>
    <w:multiLevelType w:val="multilevel"/>
    <w:tmpl w:val="5AEC9CB8"/>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4" w15:restartNumberingAfterBreak="0">
    <w:nsid w:val="5BCB5366"/>
    <w:multiLevelType w:val="multilevel"/>
    <w:tmpl w:val="5AEC9CB8"/>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5" w15:restartNumberingAfterBreak="0">
    <w:nsid w:val="63021552"/>
    <w:multiLevelType w:val="multilevel"/>
    <w:tmpl w:val="5AEC9CB8"/>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6" w15:restartNumberingAfterBreak="0">
    <w:nsid w:val="6B2F459F"/>
    <w:multiLevelType w:val="multilevel"/>
    <w:tmpl w:val="F8AEE764"/>
    <w:lvl w:ilvl="0">
      <w:start w:val="1"/>
      <w:numFmt w:val="decimal"/>
      <w:lvlRestart w:val="0"/>
      <w:suff w:val="space"/>
      <w:lvlText w:val="PART %1"/>
      <w:lvlJc w:val="left"/>
      <w:pPr>
        <w:ind w:left="0" w:firstLine="0"/>
      </w:pPr>
    </w:lvl>
    <w:lvl w:ilvl="1">
      <w:start w:val="1"/>
      <w:numFmt w:val="decimal"/>
      <w:lvlText w:val="%1.%2"/>
      <w:lvlJc w:val="left"/>
      <w:pPr>
        <w:tabs>
          <w:tab w:val="num" w:pos="720"/>
        </w:tabs>
        <w:ind w:left="720" w:hanging="720"/>
      </w:pPr>
    </w:lvl>
    <w:lvl w:ilvl="2">
      <w:start w:val="1"/>
      <w:numFmt w:val="upperLetter"/>
      <w:lvlText w:val="%3."/>
      <w:lvlJc w:val="left"/>
      <w:pPr>
        <w:tabs>
          <w:tab w:val="num" w:pos="1440"/>
        </w:tabs>
        <w:ind w:left="1440" w:hanging="720"/>
      </w:pPr>
    </w:lvl>
    <w:lvl w:ilvl="3">
      <w:start w:val="1"/>
      <w:numFmt w:val="decimal"/>
      <w:lvlText w:val="%4."/>
      <w:lvlJc w:val="left"/>
      <w:pPr>
        <w:tabs>
          <w:tab w:val="num" w:pos="2160"/>
        </w:tabs>
        <w:ind w:left="2160" w:hanging="720"/>
      </w:pPr>
    </w:lvl>
    <w:lvl w:ilvl="4">
      <w:start w:val="1"/>
      <w:numFmt w:val="lowerLetter"/>
      <w:lvlText w:val="%5."/>
      <w:lvlJc w:val="left"/>
      <w:pPr>
        <w:tabs>
          <w:tab w:val="num" w:pos="2880"/>
        </w:tabs>
        <w:ind w:left="2880" w:hanging="720"/>
      </w:pPr>
    </w:lvl>
    <w:lvl w:ilvl="5">
      <w:start w:val="1"/>
      <w:numFmt w:val="decimal"/>
      <w:lvlText w:val="%6)"/>
      <w:lvlJc w:val="left"/>
      <w:pPr>
        <w:tabs>
          <w:tab w:val="num" w:pos="3600"/>
        </w:tabs>
        <w:ind w:left="3600" w:hanging="720"/>
      </w:pPr>
    </w:lvl>
    <w:lvl w:ilvl="6">
      <w:start w:val="1"/>
      <w:numFmt w:val="lowerLetter"/>
      <w:lvlText w:val="%7)"/>
      <w:lvlJc w:val="left"/>
      <w:pPr>
        <w:tabs>
          <w:tab w:val="num" w:pos="4320"/>
        </w:tabs>
        <w:ind w:left="4320" w:hanging="720"/>
      </w:pPr>
    </w:lvl>
    <w:lvl w:ilvl="7">
      <w:start w:val="1"/>
      <w:numFmt w:val="decimal"/>
      <w:lvlText w:val="(%8)"/>
      <w:lvlJc w:val="left"/>
      <w:pPr>
        <w:tabs>
          <w:tab w:val="num" w:pos="5040"/>
        </w:tabs>
        <w:ind w:left="5040" w:hanging="720"/>
      </w:pPr>
    </w:lvl>
    <w:lvl w:ilvl="8">
      <w:start w:val="1"/>
      <w:numFmt w:val="lowerLetter"/>
      <w:lvlText w:val="(%9)"/>
      <w:lvlJc w:val="left"/>
      <w:pPr>
        <w:tabs>
          <w:tab w:val="num" w:pos="5760"/>
        </w:tabs>
        <w:ind w:left="5760" w:hanging="720"/>
      </w:pPr>
    </w:lvl>
  </w:abstractNum>
  <w:abstractNum w:abstractNumId="7" w15:restartNumberingAfterBreak="0">
    <w:nsid w:val="6FC653F4"/>
    <w:multiLevelType w:val="multilevel"/>
    <w:tmpl w:val="07BE81D6"/>
    <w:lvl w:ilvl="0">
      <w:start w:val="1"/>
      <w:numFmt w:val="decimal"/>
      <w:lvlRestart w:val="0"/>
      <w:pStyle w:val="SPECText1"/>
      <w:suff w:val="space"/>
      <w:lvlText w:val="PART %1"/>
      <w:lvlJc w:val="left"/>
      <w:pPr>
        <w:ind w:left="0" w:firstLine="0"/>
      </w:pPr>
    </w:lvl>
    <w:lvl w:ilvl="1">
      <w:start w:val="1"/>
      <w:numFmt w:val="decimal"/>
      <w:pStyle w:val="SPECText2"/>
      <w:lvlText w:val="%1.%2"/>
      <w:lvlJc w:val="left"/>
      <w:pPr>
        <w:tabs>
          <w:tab w:val="num" w:pos="547"/>
        </w:tabs>
        <w:ind w:left="547" w:hanging="547"/>
      </w:pPr>
    </w:lvl>
    <w:lvl w:ilvl="2">
      <w:start w:val="1"/>
      <w:numFmt w:val="upperLetter"/>
      <w:pStyle w:val="SPECText3"/>
      <w:lvlText w:val="%3."/>
      <w:lvlJc w:val="left"/>
      <w:pPr>
        <w:tabs>
          <w:tab w:val="num" w:pos="1080"/>
        </w:tabs>
        <w:ind w:left="1080" w:hanging="533"/>
      </w:pPr>
    </w:lvl>
    <w:lvl w:ilvl="3">
      <w:start w:val="1"/>
      <w:numFmt w:val="decimal"/>
      <w:pStyle w:val="SPECText4"/>
      <w:lvlText w:val="%4."/>
      <w:lvlJc w:val="left"/>
      <w:pPr>
        <w:tabs>
          <w:tab w:val="num" w:pos="1620"/>
        </w:tabs>
        <w:ind w:left="1620" w:hanging="540"/>
      </w:pPr>
    </w:lvl>
    <w:lvl w:ilvl="4">
      <w:start w:val="1"/>
      <w:numFmt w:val="lowerLetter"/>
      <w:pStyle w:val="SPECText5"/>
      <w:lvlText w:val="%5."/>
      <w:lvlJc w:val="left"/>
      <w:pPr>
        <w:tabs>
          <w:tab w:val="num" w:pos="2160"/>
        </w:tabs>
        <w:ind w:left="2160" w:hanging="533"/>
      </w:pPr>
    </w:lvl>
    <w:lvl w:ilvl="5">
      <w:start w:val="1"/>
      <w:numFmt w:val="decimal"/>
      <w:pStyle w:val="SPECText6"/>
      <w:lvlText w:val="%6)"/>
      <w:lvlJc w:val="left"/>
      <w:pPr>
        <w:tabs>
          <w:tab w:val="num" w:pos="2700"/>
        </w:tabs>
        <w:ind w:left="2700" w:hanging="540"/>
      </w:pPr>
    </w:lvl>
    <w:lvl w:ilvl="6">
      <w:start w:val="1"/>
      <w:numFmt w:val="lowerLetter"/>
      <w:pStyle w:val="SPECText7"/>
      <w:lvlText w:val="%7)"/>
      <w:lvlJc w:val="left"/>
      <w:pPr>
        <w:tabs>
          <w:tab w:val="num" w:pos="3240"/>
        </w:tabs>
        <w:ind w:left="3240" w:hanging="540"/>
      </w:pPr>
    </w:lvl>
    <w:lvl w:ilvl="7">
      <w:start w:val="1"/>
      <w:numFmt w:val="decimal"/>
      <w:pStyle w:val="SPECText8"/>
      <w:lvlText w:val="(%8)"/>
      <w:lvlJc w:val="left"/>
      <w:pPr>
        <w:tabs>
          <w:tab w:val="num" w:pos="3787"/>
        </w:tabs>
        <w:ind w:left="3787" w:hanging="547"/>
      </w:pPr>
    </w:lvl>
    <w:lvl w:ilvl="8">
      <w:start w:val="1"/>
      <w:numFmt w:val="lowerLetter"/>
      <w:pStyle w:val="SPECText9"/>
      <w:lvlText w:val="(%9)"/>
      <w:lvlJc w:val="left"/>
      <w:pPr>
        <w:tabs>
          <w:tab w:val="num" w:pos="4320"/>
        </w:tabs>
        <w:ind w:left="4320" w:hanging="540"/>
      </w:pPr>
    </w:lvl>
  </w:abstractNum>
  <w:num w:numId="1">
    <w:abstractNumId w:val="0"/>
  </w:num>
  <w:num w:numId="2">
    <w:abstractNumId w:val="6"/>
  </w:num>
  <w:num w:numId="3">
    <w:abstractNumId w:val="7"/>
  </w:num>
  <w:num w:numId="4">
    <w:abstractNumId w:val="5"/>
  </w:num>
  <w:num w:numId="5">
    <w:abstractNumId w:val="2"/>
  </w:num>
  <w:num w:numId="6">
    <w:abstractNumId w:val="3"/>
  </w:num>
  <w:num w:numId="7">
    <w:abstractNumId w:val="1"/>
  </w:num>
  <w:num w:numId="8">
    <w:abstractNumId w:val="4"/>
  </w:num>
  <w:num w:numId="9">
    <w:abstractNumId w:val="7"/>
  </w:num>
  <w:num w:numId="10">
    <w:abstractNumId w:val="7"/>
  </w:num>
  <w:num w:numId="11">
    <w:abstractNumId w:val="7"/>
  </w:num>
  <w:num w:numId="12">
    <w:abstractNumId w:val="7"/>
  </w:num>
  <w:num w:numId="13">
    <w:abstractNumId w:val="7"/>
  </w:num>
  <w:num w:numId="14">
    <w:abstractNumId w:val="7"/>
  </w:num>
  <w:num w:numId="15">
    <w:abstractNumId w:val="7"/>
  </w:num>
  <w:num w:numId="16">
    <w:abstractNumId w:val="7"/>
  </w:num>
  <w:num w:numId="17">
    <w:abstractNumId w:val="7"/>
  </w:num>
  <w:num w:numId="18">
    <w:abstractNumId w:val="7"/>
  </w:num>
  <w:num w:numId="19">
    <w:abstractNumId w:val="7"/>
  </w:num>
  <w:num w:numId="20">
    <w:abstractNumId w:val="7"/>
  </w:num>
  <w:num w:numId="21">
    <w:abstractNumId w:val="7"/>
  </w:num>
  <w:num w:numId="22">
    <w:abstractNumId w:val="7"/>
  </w:num>
  <w:num w:numId="23">
    <w:abstractNumId w:val="7"/>
  </w:num>
  <w:num w:numId="24">
    <w:abstractNumId w:val="7"/>
  </w:num>
  <w:num w:numId="25">
    <w:abstractNumId w:val="7"/>
  </w:num>
  <w:num w:numId="26">
    <w:abstractNumId w:val="7"/>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oNotHyphenateCaps/>
  <w:drawingGridHorizontalSpacing w:val="11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A05"/>
    <w:rsid w:val="002E54C0"/>
    <w:rsid w:val="00432234"/>
    <w:rsid w:val="00585A05"/>
    <w:rsid w:val="00A6348B"/>
    <w:rsid w:val="00C03FAF"/>
    <w:rsid w:val="00E055C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896A7F"/>
  <w15:chartTrackingRefBased/>
  <w15:docId w15:val="{20D3B483-8F0C-448F-BC6A-913F0CDA4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5AD3"/>
    <w:pPr>
      <w:widowControl w:val="0"/>
    </w:pPr>
    <w:rPr>
      <w:snapToGrid w:val="0"/>
      <w:sz w:val="22"/>
    </w:rPr>
  </w:style>
  <w:style w:type="paragraph" w:styleId="Titre2">
    <w:name w:val="heading 2"/>
    <w:basedOn w:val="Normal"/>
    <w:next w:val="Normal"/>
    <w:qFormat/>
    <w:rsid w:val="00C365BC"/>
    <w:pPr>
      <w:keepNext/>
      <w:spacing w:before="240" w:after="60"/>
      <w:outlineLvl w:val="1"/>
    </w:pPr>
    <w:rPr>
      <w:rFonts w:ascii="Arial" w:hAnsi="Arial" w:cs="Arial"/>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xplorateurdedocuments">
    <w:name w:val="Document Map"/>
    <w:basedOn w:val="Normal"/>
    <w:semiHidden/>
    <w:rsid w:val="00BC5AD3"/>
    <w:pPr>
      <w:shd w:val="clear" w:color="auto" w:fill="000080"/>
    </w:pPr>
    <w:rPr>
      <w:rFonts w:ascii="Tahoma" w:hAnsi="Tahoma" w:cs="Tahoma"/>
    </w:rPr>
  </w:style>
  <w:style w:type="paragraph" w:customStyle="1" w:styleId="SPECText1">
    <w:name w:val="SPECText[1]"/>
    <w:basedOn w:val="Normal"/>
    <w:rsid w:val="00BC5AD3"/>
    <w:pPr>
      <w:keepNext/>
      <w:widowControl/>
      <w:numPr>
        <w:numId w:val="3"/>
      </w:numPr>
      <w:spacing w:before="480"/>
      <w:outlineLvl w:val="0"/>
    </w:pPr>
    <w:rPr>
      <w:b/>
    </w:rPr>
  </w:style>
  <w:style w:type="paragraph" w:customStyle="1" w:styleId="SPECText2">
    <w:name w:val="SPECText[2]"/>
    <w:basedOn w:val="Normal"/>
    <w:rsid w:val="00BC5AD3"/>
    <w:pPr>
      <w:keepNext/>
      <w:widowControl/>
      <w:numPr>
        <w:ilvl w:val="1"/>
        <w:numId w:val="3"/>
      </w:numPr>
      <w:spacing w:before="240"/>
      <w:outlineLvl w:val="1"/>
    </w:pPr>
  </w:style>
  <w:style w:type="paragraph" w:customStyle="1" w:styleId="SPECText3">
    <w:name w:val="SPECText[3]"/>
    <w:basedOn w:val="Normal"/>
    <w:rsid w:val="00C15F92"/>
    <w:pPr>
      <w:widowControl/>
      <w:numPr>
        <w:ilvl w:val="2"/>
        <w:numId w:val="3"/>
      </w:numPr>
      <w:spacing w:before="240"/>
      <w:outlineLvl w:val="2"/>
    </w:pPr>
  </w:style>
  <w:style w:type="paragraph" w:customStyle="1" w:styleId="SPECText4">
    <w:name w:val="SPECText[4]"/>
    <w:basedOn w:val="Normal"/>
    <w:link w:val="SPECText4Char"/>
    <w:rsid w:val="00C15F92"/>
    <w:pPr>
      <w:widowControl/>
      <w:numPr>
        <w:ilvl w:val="3"/>
        <w:numId w:val="3"/>
      </w:numPr>
      <w:spacing w:before="240"/>
      <w:ind w:left="1627" w:hanging="547"/>
      <w:contextualSpacing/>
      <w:outlineLvl w:val="3"/>
    </w:pPr>
  </w:style>
  <w:style w:type="paragraph" w:customStyle="1" w:styleId="SPECText5">
    <w:name w:val="SPECText[5]"/>
    <w:basedOn w:val="Normal"/>
    <w:rsid w:val="00C15F92"/>
    <w:pPr>
      <w:widowControl/>
      <w:numPr>
        <w:ilvl w:val="4"/>
        <w:numId w:val="3"/>
      </w:numPr>
      <w:spacing w:before="240"/>
      <w:contextualSpacing/>
      <w:outlineLvl w:val="4"/>
    </w:pPr>
  </w:style>
  <w:style w:type="paragraph" w:customStyle="1" w:styleId="SPECText6">
    <w:name w:val="SPECText[6]"/>
    <w:basedOn w:val="Normal"/>
    <w:rsid w:val="00BC5AD3"/>
    <w:pPr>
      <w:widowControl/>
      <w:numPr>
        <w:ilvl w:val="5"/>
        <w:numId w:val="3"/>
      </w:numPr>
      <w:outlineLvl w:val="5"/>
    </w:pPr>
  </w:style>
  <w:style w:type="paragraph" w:customStyle="1" w:styleId="SPECText7">
    <w:name w:val="SPECText[7]"/>
    <w:basedOn w:val="Normal"/>
    <w:rsid w:val="00BC5AD3"/>
    <w:pPr>
      <w:widowControl/>
      <w:numPr>
        <w:ilvl w:val="6"/>
        <w:numId w:val="3"/>
      </w:numPr>
      <w:outlineLvl w:val="6"/>
    </w:pPr>
  </w:style>
  <w:style w:type="paragraph" w:customStyle="1" w:styleId="SPECText8">
    <w:name w:val="SPECText[8]"/>
    <w:basedOn w:val="Normal"/>
    <w:rsid w:val="00BC5AD3"/>
    <w:pPr>
      <w:widowControl/>
      <w:numPr>
        <w:ilvl w:val="7"/>
        <w:numId w:val="3"/>
      </w:numPr>
      <w:outlineLvl w:val="7"/>
    </w:pPr>
  </w:style>
  <w:style w:type="paragraph" w:customStyle="1" w:styleId="Level9">
    <w:name w:val="Level 9"/>
    <w:basedOn w:val="Normal"/>
    <w:rsid w:val="00BC5AD3"/>
  </w:style>
  <w:style w:type="paragraph" w:customStyle="1" w:styleId="Level1">
    <w:name w:val="Level 1"/>
    <w:basedOn w:val="Normal"/>
  </w:style>
  <w:style w:type="paragraph" w:customStyle="1" w:styleId="Level2">
    <w:name w:val="Level 2"/>
    <w:basedOn w:val="Normal"/>
  </w:style>
  <w:style w:type="paragraph" w:customStyle="1" w:styleId="Level3">
    <w:name w:val="Level 3"/>
    <w:basedOn w:val="Normal"/>
  </w:style>
  <w:style w:type="paragraph" w:customStyle="1" w:styleId="Level4">
    <w:name w:val="Level 4"/>
    <w:basedOn w:val="Normal"/>
  </w:style>
  <w:style w:type="paragraph" w:customStyle="1" w:styleId="Level5">
    <w:name w:val="Level 5"/>
    <w:basedOn w:val="Normal"/>
  </w:style>
  <w:style w:type="paragraph" w:customStyle="1" w:styleId="Level6">
    <w:name w:val="Level 6"/>
    <w:basedOn w:val="Normal"/>
  </w:style>
  <w:style w:type="paragraph" w:customStyle="1" w:styleId="Level7">
    <w:name w:val="Level 7"/>
    <w:basedOn w:val="Normal"/>
  </w:style>
  <w:style w:type="paragraph" w:customStyle="1" w:styleId="Level8">
    <w:name w:val="Level 8"/>
    <w:basedOn w:val="Normal"/>
  </w:style>
  <w:style w:type="paragraph" w:customStyle="1" w:styleId="STTable">
    <w:name w:val="STTable"/>
    <w:basedOn w:val="Normal"/>
    <w:rsid w:val="00BC5AD3"/>
  </w:style>
  <w:style w:type="character" w:customStyle="1" w:styleId="STMF04">
    <w:name w:val="STMF04"/>
    <w:rsid w:val="00BC5AD3"/>
    <w:rPr>
      <w:color w:val="FF9900"/>
    </w:rPr>
  </w:style>
  <w:style w:type="paragraph" w:customStyle="1" w:styleId="STNoteMaster">
    <w:name w:val="STNoteMaster"/>
    <w:rsid w:val="00BC5AD3"/>
    <w:pPr>
      <w:pBdr>
        <w:top w:val="single" w:sz="4" w:space="1" w:color="auto" w:shadow="1"/>
        <w:left w:val="single" w:sz="4" w:space="4" w:color="auto" w:shadow="1"/>
        <w:bottom w:val="single" w:sz="4" w:space="1" w:color="auto" w:shadow="1"/>
        <w:right w:val="single" w:sz="4" w:space="4" w:color="auto" w:shadow="1"/>
      </w:pBdr>
      <w:shd w:val="clear" w:color="auto" w:fill="D9D9D9"/>
      <w:tabs>
        <w:tab w:val="left" w:pos="1627"/>
      </w:tabs>
      <w:spacing w:before="120"/>
      <w:ind w:left="1627" w:hanging="1627"/>
    </w:pPr>
    <w:rPr>
      <w:b/>
      <w:snapToGrid w:val="0"/>
      <w:color w:val="FF0000"/>
      <w:sz w:val="22"/>
    </w:rPr>
  </w:style>
  <w:style w:type="character" w:customStyle="1" w:styleId="STMF95">
    <w:name w:val="STMF95"/>
    <w:rsid w:val="00BC5AD3"/>
    <w:rPr>
      <w:color w:val="9900CC"/>
    </w:rPr>
  </w:style>
  <w:style w:type="paragraph" w:customStyle="1" w:styleId="STSectNum">
    <w:name w:val="STSectNum"/>
    <w:basedOn w:val="Normal"/>
    <w:rsid w:val="00BC5AD3"/>
    <w:pPr>
      <w:jc w:val="center"/>
    </w:pPr>
    <w:rPr>
      <w:b/>
    </w:rPr>
  </w:style>
  <w:style w:type="paragraph" w:customStyle="1" w:styleId="STSectEnd">
    <w:name w:val="STSectEnd"/>
    <w:basedOn w:val="Normal"/>
    <w:next w:val="Normal"/>
    <w:rsid w:val="00BC5AD3"/>
    <w:pPr>
      <w:spacing w:before="480"/>
      <w:jc w:val="center"/>
    </w:pPr>
    <w:rPr>
      <w:b/>
    </w:rPr>
  </w:style>
  <w:style w:type="character" w:customStyle="1" w:styleId="STUnitSI">
    <w:name w:val="STUnitSI"/>
    <w:basedOn w:val="Policepardfaut"/>
    <w:rsid w:val="00BC5AD3"/>
    <w:rPr>
      <w:color w:val="0000FF"/>
    </w:rPr>
  </w:style>
  <w:style w:type="paragraph" w:customStyle="1" w:styleId="STSectTitle">
    <w:name w:val="STSectTitle"/>
    <w:basedOn w:val="Normal"/>
    <w:next w:val="SPECText1"/>
    <w:rsid w:val="00BC5AD3"/>
    <w:pPr>
      <w:spacing w:before="240"/>
      <w:jc w:val="center"/>
    </w:pPr>
    <w:rPr>
      <w:b/>
    </w:rPr>
  </w:style>
  <w:style w:type="character" w:customStyle="1" w:styleId="STUnitIP">
    <w:name w:val="STUnitIP"/>
    <w:basedOn w:val="Policepardfaut"/>
    <w:rsid w:val="00BC5AD3"/>
    <w:rPr>
      <w:color w:val="800000"/>
    </w:rPr>
  </w:style>
  <w:style w:type="paragraph" w:customStyle="1" w:styleId="STNoteProj">
    <w:name w:val="STNoteProj"/>
    <w:basedOn w:val="Normal"/>
    <w:rsid w:val="00BC5AD3"/>
    <w:pPr>
      <w:widowControl/>
      <w:pBdr>
        <w:top w:val="single" w:sz="4" w:space="1" w:color="auto" w:shadow="1"/>
        <w:left w:val="single" w:sz="4" w:space="4" w:color="auto" w:shadow="1"/>
        <w:bottom w:val="single" w:sz="4" w:space="1" w:color="auto" w:shadow="1"/>
        <w:right w:val="single" w:sz="4" w:space="4" w:color="auto" w:shadow="1"/>
      </w:pBdr>
      <w:shd w:val="pct40" w:color="FFFF00" w:fill="auto"/>
      <w:spacing w:before="240"/>
    </w:pPr>
  </w:style>
  <w:style w:type="paragraph" w:customStyle="1" w:styleId="STNoteSpec">
    <w:name w:val="STNoteSpec"/>
    <w:basedOn w:val="Normal"/>
    <w:rsid w:val="00BC5AD3"/>
    <w:pPr>
      <w:widowControl/>
    </w:pPr>
    <w:rPr>
      <w:color w:val="008000"/>
    </w:rPr>
  </w:style>
  <w:style w:type="paragraph" w:customStyle="1" w:styleId="SPECText9">
    <w:name w:val="SPECText[9]"/>
    <w:basedOn w:val="Normal"/>
    <w:rsid w:val="00BC5AD3"/>
    <w:pPr>
      <w:widowControl/>
      <w:numPr>
        <w:ilvl w:val="8"/>
        <w:numId w:val="3"/>
      </w:numPr>
      <w:outlineLvl w:val="8"/>
    </w:pPr>
  </w:style>
  <w:style w:type="paragraph" w:customStyle="1" w:styleId="STEditOR">
    <w:name w:val="STEdit[OR]"/>
    <w:basedOn w:val="Normal"/>
    <w:rsid w:val="00BC5AD3"/>
    <w:pPr>
      <w:spacing w:before="240"/>
      <w:jc w:val="center"/>
    </w:pPr>
  </w:style>
  <w:style w:type="paragraph" w:styleId="Pieddepage">
    <w:name w:val="footer"/>
    <w:basedOn w:val="Normal"/>
    <w:rsid w:val="00BC5AD3"/>
    <w:pPr>
      <w:tabs>
        <w:tab w:val="center" w:pos="4320"/>
        <w:tab w:val="right" w:pos="8640"/>
      </w:tabs>
    </w:pPr>
  </w:style>
  <w:style w:type="character" w:customStyle="1" w:styleId="SYSHYPERTEXT">
    <w:name w:val="SYS_HYPERTEXT"/>
    <w:basedOn w:val="Policepardfaut"/>
    <w:rPr>
      <w:color w:val="0000FF"/>
      <w:u w:val="single"/>
    </w:rPr>
  </w:style>
  <w:style w:type="paragraph" w:styleId="En-tte">
    <w:name w:val="header"/>
    <w:basedOn w:val="Normal"/>
    <w:rsid w:val="00BC5AD3"/>
    <w:pPr>
      <w:tabs>
        <w:tab w:val="center" w:pos="4320"/>
        <w:tab w:val="right" w:pos="8640"/>
      </w:tabs>
    </w:pPr>
  </w:style>
  <w:style w:type="paragraph" w:customStyle="1" w:styleId="STFooter">
    <w:name w:val="STFooter"/>
    <w:basedOn w:val="Normal"/>
    <w:rsid w:val="00BC5AD3"/>
    <w:pPr>
      <w:tabs>
        <w:tab w:val="right" w:pos="9360"/>
      </w:tabs>
    </w:pPr>
  </w:style>
  <w:style w:type="paragraph" w:customStyle="1" w:styleId="STHeader">
    <w:name w:val="STHeader"/>
    <w:basedOn w:val="Normal"/>
    <w:rsid w:val="00BC5AD3"/>
    <w:pPr>
      <w:tabs>
        <w:tab w:val="right" w:pos="9360"/>
      </w:tabs>
    </w:pPr>
  </w:style>
  <w:style w:type="table" w:styleId="Grilledutableau">
    <w:name w:val="Table Grid"/>
    <w:basedOn w:val="TableauNormal"/>
    <w:rsid w:val="004261D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rsid w:val="00D9105C"/>
    <w:rPr>
      <w:color w:val="0000FF"/>
      <w:u w:val="single"/>
    </w:rPr>
  </w:style>
  <w:style w:type="character" w:styleId="Marquedecommentaire">
    <w:name w:val="annotation reference"/>
    <w:basedOn w:val="Policepardfaut"/>
    <w:semiHidden/>
    <w:rsid w:val="00263986"/>
    <w:rPr>
      <w:sz w:val="16"/>
      <w:szCs w:val="16"/>
    </w:rPr>
  </w:style>
  <w:style w:type="paragraph" w:styleId="Commentaire">
    <w:name w:val="annotation text"/>
    <w:basedOn w:val="Normal"/>
    <w:semiHidden/>
    <w:rsid w:val="00263986"/>
    <w:rPr>
      <w:sz w:val="20"/>
    </w:rPr>
  </w:style>
  <w:style w:type="paragraph" w:styleId="Objetducommentaire">
    <w:name w:val="annotation subject"/>
    <w:basedOn w:val="Commentaire"/>
    <w:next w:val="Commentaire"/>
    <w:semiHidden/>
    <w:rsid w:val="00263986"/>
    <w:rPr>
      <w:b/>
      <w:bCs/>
    </w:rPr>
  </w:style>
  <w:style w:type="paragraph" w:styleId="Textedebulles">
    <w:name w:val="Balloon Text"/>
    <w:basedOn w:val="Normal"/>
    <w:semiHidden/>
    <w:rsid w:val="00263986"/>
    <w:rPr>
      <w:rFonts w:ascii="Tahoma" w:hAnsi="Tahoma" w:cs="Tahoma"/>
      <w:sz w:val="16"/>
      <w:szCs w:val="16"/>
    </w:rPr>
  </w:style>
  <w:style w:type="character" w:styleId="Lienhypertextesuivivisit">
    <w:name w:val="FollowedHyperlink"/>
    <w:basedOn w:val="Policepardfaut"/>
    <w:rsid w:val="00DE25EA"/>
    <w:rPr>
      <w:color w:val="800080"/>
      <w:u w:val="single"/>
    </w:rPr>
  </w:style>
  <w:style w:type="character" w:customStyle="1" w:styleId="SPECText4Char">
    <w:name w:val="SPECText[4] Char"/>
    <w:basedOn w:val="Policepardfaut"/>
    <w:link w:val="SPECText4"/>
    <w:rsid w:val="00C15F92"/>
    <w:rPr>
      <w:snapToGrid w:val="0"/>
      <w:sz w:val="22"/>
      <w:lang w:val="en-US" w:eastAsia="en-US" w:bidi="ar-SA"/>
    </w:rPr>
  </w:style>
  <w:style w:type="paragraph" w:styleId="Corpsdetexte">
    <w:name w:val="Body Text"/>
    <w:basedOn w:val="Normal"/>
    <w:rsid w:val="008F50B9"/>
    <w:pPr>
      <w:widowControl/>
    </w:pPr>
    <w:rPr>
      <w:rFonts w:ascii="Arial" w:hAnsi="Arial" w:cs="Arial"/>
      <w:snapToGrid/>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8317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Kynar500.com" TargetMode="External"/><Relationship Id="rId13" Type="http://schemas.openxmlformats.org/officeDocument/2006/relationships/hyperlink" Target="http://www.kynar500.com"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yperlink" Target="http://www.kynar500.co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ynar500.com" TargetMode="External"/><Relationship Id="rId5" Type="http://schemas.openxmlformats.org/officeDocument/2006/relationships/footnotes" Target="footnotes.xml"/><Relationship Id="rId15" Type="http://schemas.openxmlformats.org/officeDocument/2006/relationships/hyperlink" Target="http://www.kynar500.com" TargetMode="External"/><Relationship Id="rId10" Type="http://schemas.openxmlformats.org/officeDocument/2006/relationships/hyperlink" Target="http://www.kynar500.com"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Kynar500.com" TargetMode="External"/><Relationship Id="rId14" Type="http://schemas.openxmlformats.org/officeDocument/2006/relationships/hyperlink" Target="http://www.kynar500.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ave\Application%20Data\Microsoft\Templates\Conspectus%20Styl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C:\Documents and Settings\Dave\Application Data\Microsoft\Templates\Conspectus Styles.dot</Template>
  <TotalTime>4</TotalTime>
  <Pages>12</Pages>
  <Words>3065</Words>
  <Characters>16858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SECTION 05 05 13.13 - SHOP-APPLIED FLUOROPOLYMER COATINGS FOR METAL</vt:lpstr>
    </vt:vector>
  </TitlesOfParts>
  <Manager/>
  <Company>Arkama</Company>
  <LinksUpToDate>false</LinksUpToDate>
  <CharactersWithSpaces>19884</CharactersWithSpaces>
  <SharedDoc>false</SharedDoc>
  <HLinks>
    <vt:vector size="60" baseType="variant">
      <vt:variant>
        <vt:i4>131139</vt:i4>
      </vt:variant>
      <vt:variant>
        <vt:i4>21</vt:i4>
      </vt:variant>
      <vt:variant>
        <vt:i4>0</vt:i4>
      </vt:variant>
      <vt:variant>
        <vt:i4>5</vt:i4>
      </vt:variant>
      <vt:variant>
        <vt:lpwstr>http://www.kynar500.com/</vt:lpwstr>
      </vt:variant>
      <vt:variant>
        <vt:lpwstr/>
      </vt:variant>
      <vt:variant>
        <vt:i4>131139</vt:i4>
      </vt:variant>
      <vt:variant>
        <vt:i4>18</vt:i4>
      </vt:variant>
      <vt:variant>
        <vt:i4>0</vt:i4>
      </vt:variant>
      <vt:variant>
        <vt:i4>5</vt:i4>
      </vt:variant>
      <vt:variant>
        <vt:lpwstr>http://www.kynar500.com/</vt:lpwstr>
      </vt:variant>
      <vt:variant>
        <vt:lpwstr/>
      </vt:variant>
      <vt:variant>
        <vt:i4>131139</vt:i4>
      </vt:variant>
      <vt:variant>
        <vt:i4>15</vt:i4>
      </vt:variant>
      <vt:variant>
        <vt:i4>0</vt:i4>
      </vt:variant>
      <vt:variant>
        <vt:i4>5</vt:i4>
      </vt:variant>
      <vt:variant>
        <vt:lpwstr>http://www.kynar500.com/</vt:lpwstr>
      </vt:variant>
      <vt:variant>
        <vt:lpwstr/>
      </vt:variant>
      <vt:variant>
        <vt:i4>131139</vt:i4>
      </vt:variant>
      <vt:variant>
        <vt:i4>12</vt:i4>
      </vt:variant>
      <vt:variant>
        <vt:i4>0</vt:i4>
      </vt:variant>
      <vt:variant>
        <vt:i4>5</vt:i4>
      </vt:variant>
      <vt:variant>
        <vt:lpwstr>http://www.kynar500.com/</vt:lpwstr>
      </vt:variant>
      <vt:variant>
        <vt:lpwstr/>
      </vt:variant>
      <vt:variant>
        <vt:i4>131139</vt:i4>
      </vt:variant>
      <vt:variant>
        <vt:i4>9</vt:i4>
      </vt:variant>
      <vt:variant>
        <vt:i4>0</vt:i4>
      </vt:variant>
      <vt:variant>
        <vt:i4>5</vt:i4>
      </vt:variant>
      <vt:variant>
        <vt:lpwstr>http://www.kynar500.com/</vt:lpwstr>
      </vt:variant>
      <vt:variant>
        <vt:lpwstr/>
      </vt:variant>
      <vt:variant>
        <vt:i4>131139</vt:i4>
      </vt:variant>
      <vt:variant>
        <vt:i4>6</vt:i4>
      </vt:variant>
      <vt:variant>
        <vt:i4>0</vt:i4>
      </vt:variant>
      <vt:variant>
        <vt:i4>5</vt:i4>
      </vt:variant>
      <vt:variant>
        <vt:lpwstr>http://www.kynar500.com/</vt:lpwstr>
      </vt:variant>
      <vt:variant>
        <vt:lpwstr/>
      </vt:variant>
      <vt:variant>
        <vt:i4>131139</vt:i4>
      </vt:variant>
      <vt:variant>
        <vt:i4>3</vt:i4>
      </vt:variant>
      <vt:variant>
        <vt:i4>0</vt:i4>
      </vt:variant>
      <vt:variant>
        <vt:i4>5</vt:i4>
      </vt:variant>
      <vt:variant>
        <vt:lpwstr>http://www.kynar500.com/</vt:lpwstr>
      </vt:variant>
      <vt:variant>
        <vt:lpwstr/>
      </vt:variant>
      <vt:variant>
        <vt:i4>131139</vt:i4>
      </vt:variant>
      <vt:variant>
        <vt:i4>0</vt:i4>
      </vt:variant>
      <vt:variant>
        <vt:i4>0</vt:i4>
      </vt:variant>
      <vt:variant>
        <vt:i4>5</vt:i4>
      </vt:variant>
      <vt:variant>
        <vt:lpwstr>http://www.kynar500.com/</vt:lpwstr>
      </vt:variant>
      <vt:variant>
        <vt:lpwstr/>
      </vt:variant>
      <vt:variant>
        <vt:i4>2359408</vt:i4>
      </vt:variant>
      <vt:variant>
        <vt:i4>2048</vt:i4>
      </vt:variant>
      <vt:variant>
        <vt:i4>1025</vt:i4>
      </vt:variant>
      <vt:variant>
        <vt:i4>1</vt:i4>
      </vt:variant>
      <vt:variant>
        <vt:lpwstr>2014-kynar_specifications-cover</vt:lpwstr>
      </vt:variant>
      <vt:variant>
        <vt:lpwstr/>
      </vt:variant>
      <vt:variant>
        <vt:i4>6422546</vt:i4>
      </vt:variant>
      <vt:variant>
        <vt:i4>22706</vt:i4>
      </vt:variant>
      <vt:variant>
        <vt:i4>1026</vt:i4>
      </vt:variant>
      <vt:variant>
        <vt:i4>1</vt:i4>
      </vt:variant>
      <vt:variant>
        <vt:lpwstr>2014-kynar_specifications-cover-bk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05 05 13.13 - SHOP-APPLIED FLUOROPOLYMER COATINGS FOR METAL</dc:title>
  <dc:subject>SHOP-APPLIED FLUOROPOLYMER COATINGS FOR METAL</dc:subject>
  <dc:creator>Conspectus, Inc.</dc:creator>
  <cp:keywords/>
  <dc:description>Guide Last Revised: 10/18/2009 2:31:00 PM</dc:description>
  <cp:lastModifiedBy>SOUMIREU-MOURAT Victor</cp:lastModifiedBy>
  <cp:revision>3</cp:revision>
  <cp:lastPrinted>2012-01-30T16:04:00Z</cp:lastPrinted>
  <dcterms:created xsi:type="dcterms:W3CDTF">2020-02-04T13:33:00Z</dcterms:created>
  <dcterms:modified xsi:type="dcterms:W3CDTF">2020-02-04T19:54:00Z</dcterms:modified>
  <cp:category/>
</cp:coreProperties>
</file>